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32A" w:rsidRDefault="00A6732A" w:rsidP="00473F7C">
      <w:pPr>
        <w:jc w:val="center"/>
        <w:rPr>
          <w:rFonts w:asciiTheme="minorHAnsi" w:hAnsiTheme="minorHAnsi" w:cstheme="minorHAnsi"/>
          <w:b/>
          <w:sz w:val="28"/>
          <w:szCs w:val="28"/>
          <w:u w:val="single"/>
          <w:lang w:val="fr-FR"/>
        </w:rPr>
      </w:pPr>
    </w:p>
    <w:p w:rsidR="00473F7C" w:rsidRPr="00473F7C" w:rsidRDefault="00473F7C" w:rsidP="00473F7C">
      <w:pPr>
        <w:jc w:val="center"/>
        <w:rPr>
          <w:rFonts w:asciiTheme="minorHAnsi" w:hAnsiTheme="minorHAnsi" w:cstheme="minorHAnsi"/>
          <w:b/>
          <w:sz w:val="28"/>
          <w:szCs w:val="28"/>
          <w:u w:val="single"/>
          <w:lang w:val="fr-FR"/>
        </w:rPr>
      </w:pPr>
      <w:r w:rsidRPr="00473F7C">
        <w:rPr>
          <w:rFonts w:asciiTheme="minorHAnsi" w:hAnsiTheme="minorHAnsi" w:cstheme="minorHAnsi"/>
          <w:b/>
          <w:sz w:val="28"/>
          <w:szCs w:val="28"/>
          <w:u w:val="single"/>
          <w:lang w:val="fr-FR"/>
        </w:rPr>
        <w:t>FORMULAIRE DE SOUMISSION D'OFFRE</w:t>
      </w:r>
    </w:p>
    <w:p w:rsidR="00473F7C" w:rsidRPr="00473F7C" w:rsidRDefault="00473F7C" w:rsidP="00473F7C">
      <w:pPr>
        <w:rPr>
          <w:rFonts w:asciiTheme="minorHAnsi" w:hAnsiTheme="minorHAnsi" w:cstheme="minorHAnsi"/>
          <w:sz w:val="28"/>
          <w:szCs w:val="28"/>
          <w:u w:val="single"/>
          <w:lang w:val="fr-FR"/>
        </w:rPr>
      </w:pPr>
    </w:p>
    <w:p w:rsidR="00473F7C" w:rsidRPr="00473F7C" w:rsidRDefault="00473F7C" w:rsidP="00473F7C">
      <w:pPr>
        <w:rPr>
          <w:rFonts w:asciiTheme="minorHAnsi" w:hAnsiTheme="minorHAnsi" w:cstheme="minorHAnsi"/>
          <w:lang w:val="fr-FR"/>
        </w:rPr>
      </w:pPr>
      <w:r w:rsidRPr="00473F7C">
        <w:rPr>
          <w:rFonts w:asciiTheme="minorHAnsi" w:hAnsiTheme="minorHAnsi" w:cstheme="minorHAnsi"/>
          <w:lang w:val="fr-FR"/>
        </w:rPr>
        <w:t>OFFRE DE PRIX POUR LE MARCHE AYANT POUR OBJET :</w:t>
      </w:r>
    </w:p>
    <w:p w:rsidR="00473F7C" w:rsidRPr="00473F7C" w:rsidRDefault="00473F7C" w:rsidP="00473F7C">
      <w:pPr>
        <w:rPr>
          <w:rFonts w:asciiTheme="minorHAnsi" w:hAnsiTheme="minorHAnsi" w:cstheme="minorHAnsi"/>
          <w:lang w:val="fr-FR"/>
        </w:rPr>
      </w:pPr>
    </w:p>
    <w:p w:rsidR="00473F7C" w:rsidRPr="00473F7C" w:rsidRDefault="00473F7C" w:rsidP="00473F7C">
      <w:pPr>
        <w:rPr>
          <w:rFonts w:asciiTheme="minorHAnsi" w:hAnsiTheme="minorHAnsi" w:cstheme="minorHAnsi"/>
          <w:lang w:val="fr-FR"/>
        </w:rPr>
      </w:pPr>
      <w:r w:rsidRPr="00473F7C">
        <w:rPr>
          <w:rFonts w:asciiTheme="minorHAnsi" w:hAnsiTheme="minorHAnsi" w:cstheme="minorHAnsi"/>
          <w:lang w:val="fr-FR"/>
        </w:rPr>
        <w:t>……………………………………………………………………………………..……………</w:t>
      </w:r>
      <w:r w:rsidR="00A45BAE">
        <w:rPr>
          <w:rFonts w:asciiTheme="minorHAnsi" w:hAnsiTheme="minorHAnsi" w:cstheme="minorHAnsi"/>
          <w:lang w:val="fr-FR"/>
        </w:rPr>
        <w:t>……………………………………….</w:t>
      </w:r>
    </w:p>
    <w:p w:rsidR="00473F7C" w:rsidRPr="00473F7C" w:rsidRDefault="00473F7C" w:rsidP="00473F7C">
      <w:pPr>
        <w:rPr>
          <w:rFonts w:asciiTheme="minorHAnsi" w:hAnsiTheme="minorHAnsi" w:cstheme="minorHAnsi"/>
          <w:lang w:val="fr-FR"/>
        </w:rPr>
      </w:pPr>
    </w:p>
    <w:p w:rsidR="00473F7C" w:rsidRPr="00473F7C" w:rsidRDefault="00473F7C" w:rsidP="00473F7C">
      <w:pPr>
        <w:rPr>
          <w:rFonts w:asciiTheme="minorHAnsi" w:hAnsiTheme="minorHAnsi" w:cstheme="minorHAnsi"/>
          <w:lang w:val="fr-FR"/>
        </w:rPr>
      </w:pPr>
      <w:r w:rsidRPr="00473F7C">
        <w:rPr>
          <w:rFonts w:asciiTheme="minorHAnsi" w:hAnsiTheme="minorHAnsi" w:cstheme="minorHAnsi"/>
          <w:lang w:val="fr-FR"/>
        </w:rPr>
        <w:t>………..…………………………………………………………………………………………</w:t>
      </w:r>
      <w:r w:rsidR="00A45BAE">
        <w:rPr>
          <w:rFonts w:asciiTheme="minorHAnsi" w:hAnsiTheme="minorHAnsi" w:cstheme="minorHAnsi"/>
          <w:lang w:val="fr-FR"/>
        </w:rPr>
        <w:t>……………………………………….</w:t>
      </w:r>
    </w:p>
    <w:p w:rsidR="00473F7C" w:rsidRPr="00473F7C" w:rsidRDefault="00473F7C" w:rsidP="00473F7C">
      <w:pPr>
        <w:rPr>
          <w:rFonts w:asciiTheme="minorHAnsi" w:hAnsiTheme="minorHAnsi" w:cstheme="minorHAnsi"/>
          <w:lang w:val="fr-FR"/>
        </w:rPr>
      </w:pPr>
    </w:p>
    <w:p w:rsidR="007F2BBD" w:rsidRDefault="00473F7C" w:rsidP="007F2BBD">
      <w:pPr>
        <w:rPr>
          <w:rFonts w:asciiTheme="minorHAnsi" w:hAnsiTheme="minorHAnsi" w:cstheme="minorHAnsi"/>
          <w:lang w:val="fr-FR"/>
        </w:rPr>
      </w:pPr>
      <w:r w:rsidRPr="00473F7C">
        <w:rPr>
          <w:rFonts w:asciiTheme="minorHAnsi" w:hAnsiTheme="minorHAnsi" w:cstheme="minorHAnsi"/>
          <w:b/>
          <w:lang w:val="fr-FR"/>
        </w:rPr>
        <w:t>Type de marché</w:t>
      </w:r>
      <w:r w:rsidRPr="00473F7C">
        <w:rPr>
          <w:rFonts w:asciiTheme="minorHAnsi" w:hAnsiTheme="minorHAnsi" w:cstheme="minorHAnsi"/>
          <w:lang w:val="fr-FR"/>
        </w:rPr>
        <w:t xml:space="preserve"> : Appel d'offre</w:t>
      </w:r>
      <w:r w:rsidR="00A45BAE">
        <w:rPr>
          <w:rFonts w:asciiTheme="minorHAnsi" w:hAnsiTheme="minorHAnsi" w:cstheme="minorHAnsi"/>
          <w:lang w:val="fr-FR"/>
        </w:rPr>
        <w:t>s</w:t>
      </w:r>
      <w:r w:rsidRPr="00473F7C">
        <w:rPr>
          <w:rFonts w:asciiTheme="minorHAnsi" w:hAnsiTheme="minorHAnsi" w:cstheme="minorHAnsi"/>
          <w:lang w:val="fr-FR"/>
        </w:rPr>
        <w:t xml:space="preserve"> ouvert</w:t>
      </w:r>
    </w:p>
    <w:p w:rsidR="007F2BBD" w:rsidRDefault="007F2BBD" w:rsidP="007F2BBD">
      <w:pPr>
        <w:rPr>
          <w:rFonts w:asciiTheme="minorHAnsi" w:hAnsiTheme="minorHAnsi" w:cstheme="minorHAnsi"/>
          <w:lang w:val="fr-FR"/>
        </w:rPr>
      </w:pPr>
    </w:p>
    <w:p w:rsidR="007F2BBD" w:rsidRDefault="00473F7C" w:rsidP="007F2BBD">
      <w:pPr>
        <w:rPr>
          <w:rFonts w:asciiTheme="minorHAnsi" w:hAnsiTheme="minorHAnsi" w:cstheme="minorHAnsi"/>
          <w:lang w:val="fr-FR"/>
        </w:rPr>
      </w:pPr>
      <w:r w:rsidRPr="00473F7C">
        <w:rPr>
          <w:rFonts w:asciiTheme="minorHAnsi" w:hAnsiTheme="minorHAnsi" w:cstheme="minorHAnsi"/>
          <w:lang w:val="fr-FR"/>
        </w:rPr>
        <w:t>Important : ce formulaire doit être complété dans</w:t>
      </w:r>
      <w:r w:rsidR="00CA47D5">
        <w:rPr>
          <w:rFonts w:asciiTheme="minorHAnsi" w:hAnsiTheme="minorHAnsi" w:cstheme="minorHAnsi"/>
          <w:lang w:val="fr-FR"/>
        </w:rPr>
        <w:t xml:space="preserve"> son entièreté, et signé par le </w:t>
      </w:r>
      <w:bookmarkStart w:id="0" w:name="_GoBack"/>
      <w:bookmarkEnd w:id="0"/>
      <w:r w:rsidRPr="00473F7C">
        <w:rPr>
          <w:rFonts w:asciiTheme="minorHAnsi" w:hAnsiTheme="minorHAnsi" w:cstheme="minorHAnsi"/>
          <w:lang w:val="fr-FR"/>
        </w:rPr>
        <w:t xml:space="preserve">soumissionnaire. </w:t>
      </w:r>
    </w:p>
    <w:p w:rsidR="007F2BBD" w:rsidRDefault="007F2BBD" w:rsidP="007F2BBD">
      <w:pPr>
        <w:rPr>
          <w:rFonts w:asciiTheme="minorHAnsi" w:hAnsiTheme="minorHAnsi" w:cstheme="minorHAnsi"/>
          <w:lang w:val="fr-FR"/>
        </w:rPr>
      </w:pPr>
    </w:p>
    <w:p w:rsidR="007F2BBD" w:rsidRDefault="00473F7C" w:rsidP="007F2BBD">
      <w:pPr>
        <w:rPr>
          <w:rFonts w:asciiTheme="minorHAnsi" w:hAnsiTheme="minorHAnsi" w:cstheme="minorHAnsi"/>
          <w:i/>
          <w:sz w:val="22"/>
          <w:szCs w:val="22"/>
          <w:lang w:val="fr-BE"/>
        </w:rPr>
      </w:pPr>
      <w:r w:rsidRPr="005E3B7C">
        <w:rPr>
          <w:rFonts w:asciiTheme="minorHAnsi" w:hAnsiTheme="minorHAnsi" w:cstheme="minorHAnsi"/>
          <w:i/>
          <w:lang w:val="fr-FR"/>
        </w:rPr>
        <w:t>Tous</w:t>
      </w:r>
      <w:r w:rsidRPr="00473F7C">
        <w:rPr>
          <w:rFonts w:asciiTheme="minorHAnsi" w:hAnsiTheme="minorHAnsi" w:cstheme="minorHAnsi"/>
          <w:lang w:val="fr-FR"/>
        </w:rPr>
        <w:t xml:space="preserve"> </w:t>
      </w:r>
      <w:r w:rsidR="00E66276" w:rsidRPr="007E560B">
        <w:rPr>
          <w:rFonts w:asciiTheme="minorHAnsi" w:hAnsiTheme="minorHAnsi" w:cstheme="minorHAnsi"/>
          <w:i/>
          <w:sz w:val="22"/>
          <w:szCs w:val="22"/>
          <w:lang w:val="fr-BE"/>
        </w:rPr>
        <w:t xml:space="preserve">les </w:t>
      </w:r>
      <w:r w:rsidR="00E66276">
        <w:rPr>
          <w:rFonts w:asciiTheme="minorHAnsi" w:hAnsiTheme="minorHAnsi" w:cstheme="minorHAnsi"/>
          <w:i/>
          <w:sz w:val="22"/>
          <w:szCs w:val="22"/>
          <w:lang w:val="fr-BE"/>
        </w:rPr>
        <w:t>montants</w:t>
      </w:r>
      <w:r w:rsidRPr="007E560B">
        <w:rPr>
          <w:rFonts w:asciiTheme="minorHAnsi" w:hAnsiTheme="minorHAnsi" w:cstheme="minorHAnsi"/>
          <w:i/>
          <w:sz w:val="22"/>
          <w:szCs w:val="22"/>
          <w:lang w:val="fr-BE"/>
        </w:rPr>
        <w:t xml:space="preserve"> doivent être complétés en chiffres ET en toutes lettres.</w:t>
      </w:r>
    </w:p>
    <w:p w:rsidR="007F2BBD" w:rsidRDefault="007F2BBD" w:rsidP="007F2BBD">
      <w:pPr>
        <w:rPr>
          <w:rFonts w:asciiTheme="minorHAnsi" w:hAnsiTheme="minorHAnsi" w:cstheme="minorHAnsi"/>
          <w:i/>
          <w:sz w:val="22"/>
          <w:szCs w:val="22"/>
          <w:lang w:val="fr-BE"/>
        </w:rPr>
      </w:pPr>
    </w:p>
    <w:p w:rsidR="007F2BBD" w:rsidRPr="005E3B7C" w:rsidRDefault="00473F7C" w:rsidP="007F2BBD">
      <w:pPr>
        <w:rPr>
          <w:rFonts w:asciiTheme="minorHAnsi" w:hAnsiTheme="minorHAnsi" w:cstheme="minorHAnsi"/>
          <w:b/>
          <w:lang w:val="fr-FR"/>
        </w:rPr>
      </w:pPr>
      <w:r w:rsidRPr="005E3B7C">
        <w:rPr>
          <w:rFonts w:asciiTheme="minorHAnsi" w:hAnsiTheme="minorHAnsi" w:cstheme="minorHAnsi"/>
          <w:b/>
          <w:sz w:val="22"/>
          <w:szCs w:val="22"/>
          <w:u w:val="single"/>
          <w:lang w:val="fr-BE"/>
        </w:rPr>
        <w:t>Personne physique</w:t>
      </w:r>
    </w:p>
    <w:p w:rsidR="007F2BBD" w:rsidRDefault="007F2BBD" w:rsidP="007F2BBD">
      <w:pPr>
        <w:rPr>
          <w:rFonts w:asciiTheme="minorHAnsi" w:hAnsiTheme="minorHAnsi" w:cstheme="minorHAnsi"/>
          <w:lang w:val="fr-FR"/>
        </w:rPr>
      </w:pPr>
    </w:p>
    <w:p w:rsidR="007F2BBD" w:rsidRDefault="00473F7C" w:rsidP="007F2BBD">
      <w:pPr>
        <w:rPr>
          <w:rFonts w:asciiTheme="minorHAnsi" w:hAnsiTheme="minorHAnsi" w:cstheme="minorHAnsi"/>
          <w:lang w:val="fr-FR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Le soussigné (nom et prénom) : …………………………………………………………………………………………</w:t>
      </w:r>
      <w:r w:rsidR="007F2BBD">
        <w:rPr>
          <w:rFonts w:asciiTheme="minorHAnsi" w:hAnsiTheme="minorHAnsi" w:cstheme="minorHAnsi"/>
          <w:sz w:val="22"/>
          <w:szCs w:val="22"/>
          <w:lang w:val="fr-BE"/>
        </w:rPr>
        <w:t>.</w:t>
      </w:r>
    </w:p>
    <w:p w:rsidR="007F2BBD" w:rsidRDefault="00473F7C" w:rsidP="007F2BBD">
      <w:pPr>
        <w:rPr>
          <w:rFonts w:asciiTheme="minorHAnsi" w:hAnsiTheme="minorHAnsi" w:cstheme="minorHAnsi"/>
          <w:lang w:val="fr-FR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Qualité ou profession :……………………………………………………………………………………………………</w:t>
      </w:r>
      <w:r w:rsidR="007F2BBD">
        <w:rPr>
          <w:rFonts w:asciiTheme="minorHAnsi" w:hAnsiTheme="minorHAnsi" w:cstheme="minorHAnsi"/>
          <w:sz w:val="22"/>
          <w:szCs w:val="22"/>
          <w:lang w:val="fr-BE"/>
        </w:rPr>
        <w:t>……</w:t>
      </w:r>
    </w:p>
    <w:p w:rsidR="007F2BBD" w:rsidRDefault="00473F7C" w:rsidP="007F2BBD">
      <w:pPr>
        <w:rPr>
          <w:rFonts w:asciiTheme="minorHAnsi" w:hAnsiTheme="minorHAnsi" w:cstheme="minorHAnsi"/>
          <w:lang w:val="fr-FR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Nationalité :……………………………………………………………………………………....................................</w:t>
      </w:r>
      <w:r w:rsidR="007F2BBD">
        <w:rPr>
          <w:rFonts w:asciiTheme="minorHAnsi" w:hAnsiTheme="minorHAnsi" w:cstheme="minorHAnsi"/>
          <w:sz w:val="22"/>
          <w:szCs w:val="22"/>
          <w:lang w:val="fr-BE"/>
        </w:rPr>
        <w:t>...</w:t>
      </w:r>
    </w:p>
    <w:p w:rsidR="00473F7C" w:rsidRDefault="00473F7C" w:rsidP="007F2BBD">
      <w:pPr>
        <w:rPr>
          <w:rFonts w:asciiTheme="minorHAnsi" w:hAnsiTheme="minorHAnsi" w:cstheme="minorHAnsi"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Domicile (adresse</w:t>
      </w:r>
      <w:r w:rsidRPr="00DB1069">
        <w:rPr>
          <w:rFonts w:asciiTheme="minorHAnsi" w:hAnsiTheme="minorHAnsi" w:cstheme="minorHAnsi"/>
          <w:sz w:val="22"/>
          <w:szCs w:val="22"/>
          <w:lang w:val="fr-BE"/>
        </w:rPr>
        <w:t xml:space="preserve"> complète</w:t>
      </w:r>
      <w:r w:rsidRPr="007E560B">
        <w:rPr>
          <w:rFonts w:asciiTheme="minorHAnsi" w:hAnsiTheme="minorHAnsi" w:cstheme="minorHAnsi"/>
          <w:sz w:val="22"/>
          <w:szCs w:val="22"/>
          <w:lang w:val="fr-BE"/>
        </w:rPr>
        <w:t>)  :………………………………………………………………….............................</w:t>
      </w:r>
      <w:r w:rsidR="007F2BBD">
        <w:rPr>
          <w:rFonts w:asciiTheme="minorHAnsi" w:hAnsiTheme="minorHAnsi" w:cstheme="minorHAnsi"/>
          <w:sz w:val="22"/>
          <w:szCs w:val="22"/>
          <w:lang w:val="fr-BE"/>
        </w:rPr>
        <w:t>.</w:t>
      </w:r>
    </w:p>
    <w:p w:rsidR="007F2BBD" w:rsidRDefault="007F2BBD" w:rsidP="007F2BBD">
      <w:pPr>
        <w:rPr>
          <w:rFonts w:asciiTheme="minorHAnsi" w:hAnsiTheme="minorHAnsi" w:cstheme="minorHAnsi"/>
          <w:sz w:val="22"/>
          <w:szCs w:val="22"/>
          <w:lang w:val="fr-BE"/>
        </w:rPr>
      </w:pPr>
      <w:r>
        <w:rPr>
          <w:rFonts w:asciiTheme="minorHAnsi" w:hAnsiTheme="minorHAnsi" w:cstheme="minorHAnsi"/>
          <w:sz w:val="22"/>
          <w:szCs w:val="22"/>
          <w:lang w:val="fr-BE"/>
        </w:rPr>
        <w:t>………………………………………………………………………………………………………………………………………………</w:t>
      </w:r>
    </w:p>
    <w:p w:rsidR="007F2BBD" w:rsidRDefault="00473F7C" w:rsidP="007F2BBD">
      <w:pPr>
        <w:rPr>
          <w:rFonts w:asciiTheme="minorHAnsi" w:hAnsiTheme="minorHAnsi" w:cstheme="minorHAnsi"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Téléphone :……………………………………………………………………………………………………………………</w:t>
      </w:r>
      <w:r w:rsidR="007F2BBD">
        <w:rPr>
          <w:rFonts w:asciiTheme="minorHAnsi" w:hAnsiTheme="minorHAnsi" w:cstheme="minorHAnsi"/>
          <w:sz w:val="22"/>
          <w:szCs w:val="22"/>
          <w:lang w:val="fr-BE"/>
        </w:rPr>
        <w:t>……..</w:t>
      </w:r>
      <w:r w:rsidRPr="007E560B">
        <w:rPr>
          <w:rFonts w:asciiTheme="minorHAnsi" w:hAnsiTheme="minorHAnsi" w:cstheme="minorHAnsi"/>
          <w:sz w:val="22"/>
          <w:szCs w:val="22"/>
          <w:lang w:val="fr-BE"/>
        </w:rPr>
        <w:t>.</w:t>
      </w:r>
    </w:p>
    <w:p w:rsidR="007F2BBD" w:rsidRDefault="00473F7C" w:rsidP="007F2BBD">
      <w:pPr>
        <w:rPr>
          <w:rFonts w:asciiTheme="minorHAnsi" w:hAnsiTheme="minorHAnsi" w:cstheme="minorHAnsi"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E-mail :…………………………………………………………………………………………………………………………</w:t>
      </w:r>
      <w:r w:rsidR="007F2BBD">
        <w:rPr>
          <w:rFonts w:asciiTheme="minorHAnsi" w:hAnsiTheme="minorHAnsi" w:cstheme="minorHAnsi"/>
          <w:sz w:val="22"/>
          <w:szCs w:val="22"/>
          <w:lang w:val="fr-BE"/>
        </w:rPr>
        <w:t>………..</w:t>
      </w:r>
    </w:p>
    <w:p w:rsidR="007F2BBD" w:rsidRDefault="00473F7C" w:rsidP="007F2BBD">
      <w:pPr>
        <w:rPr>
          <w:rFonts w:asciiTheme="minorHAnsi" w:hAnsiTheme="minorHAnsi" w:cstheme="minorHAnsi"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Personne de contact :………………………………………………………………………………………………………</w:t>
      </w:r>
      <w:r w:rsidR="007F2BBD">
        <w:rPr>
          <w:rFonts w:asciiTheme="minorHAnsi" w:hAnsiTheme="minorHAnsi" w:cstheme="minorHAnsi"/>
          <w:sz w:val="22"/>
          <w:szCs w:val="22"/>
          <w:lang w:val="fr-BE"/>
        </w:rPr>
        <w:t>…….</w:t>
      </w:r>
    </w:p>
    <w:p w:rsidR="007F2BBD" w:rsidRDefault="007F2BBD" w:rsidP="007F2BBD">
      <w:pPr>
        <w:rPr>
          <w:rFonts w:asciiTheme="minorHAnsi" w:hAnsiTheme="minorHAnsi" w:cstheme="minorHAnsi"/>
          <w:sz w:val="22"/>
          <w:szCs w:val="22"/>
          <w:lang w:val="fr-BE"/>
        </w:rPr>
      </w:pPr>
    </w:p>
    <w:p w:rsidR="007F2BBD" w:rsidRDefault="00473F7C" w:rsidP="007F2BBD">
      <w:pPr>
        <w:rPr>
          <w:rFonts w:asciiTheme="minorHAnsi" w:hAnsiTheme="minorHAnsi" w:cstheme="minorHAnsi"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b/>
          <w:sz w:val="22"/>
          <w:szCs w:val="22"/>
          <w:lang w:val="fr-BE"/>
        </w:rPr>
        <w:t>OU (1)</w:t>
      </w:r>
    </w:p>
    <w:p w:rsidR="007F2BBD" w:rsidRDefault="007F2BBD" w:rsidP="007F2BBD">
      <w:pPr>
        <w:rPr>
          <w:rFonts w:asciiTheme="minorHAnsi" w:hAnsiTheme="minorHAnsi" w:cstheme="minorHAnsi"/>
          <w:sz w:val="22"/>
          <w:szCs w:val="22"/>
          <w:lang w:val="fr-BE"/>
        </w:rPr>
      </w:pPr>
    </w:p>
    <w:p w:rsidR="007F2BBD" w:rsidRPr="005E3B7C" w:rsidRDefault="00473F7C" w:rsidP="007F2BBD">
      <w:pPr>
        <w:rPr>
          <w:rFonts w:asciiTheme="minorHAnsi" w:hAnsiTheme="minorHAnsi" w:cstheme="minorHAnsi"/>
          <w:b/>
          <w:sz w:val="22"/>
          <w:szCs w:val="22"/>
          <w:lang w:val="fr-BE"/>
        </w:rPr>
      </w:pPr>
      <w:r w:rsidRPr="005E3B7C">
        <w:rPr>
          <w:rFonts w:asciiTheme="minorHAnsi" w:hAnsiTheme="minorHAnsi" w:cstheme="minorHAnsi"/>
          <w:b/>
          <w:sz w:val="22"/>
          <w:szCs w:val="22"/>
          <w:u w:val="single"/>
          <w:lang w:val="fr-BE"/>
        </w:rPr>
        <w:t>Personne morale</w:t>
      </w:r>
    </w:p>
    <w:p w:rsidR="007F2BBD" w:rsidRDefault="007F2BBD" w:rsidP="007F2BBD">
      <w:pPr>
        <w:rPr>
          <w:rFonts w:asciiTheme="minorHAnsi" w:hAnsiTheme="minorHAnsi" w:cstheme="minorHAnsi"/>
          <w:sz w:val="22"/>
          <w:szCs w:val="22"/>
          <w:lang w:val="fr-BE"/>
        </w:rPr>
      </w:pPr>
    </w:p>
    <w:p w:rsidR="007F2BBD" w:rsidRDefault="00473F7C" w:rsidP="007F2BBD">
      <w:pPr>
        <w:rPr>
          <w:rFonts w:asciiTheme="minorHAnsi" w:hAnsiTheme="minorHAnsi" w:cstheme="minorHAnsi"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La firme (dénomination, raison sociale):……..…………………………………………………….…………</w:t>
      </w:r>
      <w:r w:rsidR="007F2BBD">
        <w:rPr>
          <w:rFonts w:asciiTheme="minorHAnsi" w:hAnsiTheme="minorHAnsi" w:cstheme="minorHAnsi"/>
          <w:sz w:val="22"/>
          <w:szCs w:val="22"/>
          <w:lang w:val="fr-BE"/>
        </w:rPr>
        <w:t>………..</w:t>
      </w:r>
    </w:p>
    <w:p w:rsidR="007F2BBD" w:rsidRDefault="007F2BBD" w:rsidP="007F2BBD">
      <w:pPr>
        <w:rPr>
          <w:rFonts w:asciiTheme="minorHAnsi" w:hAnsiTheme="minorHAnsi" w:cstheme="minorHAnsi"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Nationalité</w:t>
      </w:r>
      <w:r>
        <w:rPr>
          <w:rFonts w:asciiTheme="minorHAnsi" w:hAnsiTheme="minorHAnsi" w:cstheme="minorHAnsi"/>
          <w:sz w:val="22"/>
          <w:szCs w:val="22"/>
          <w:lang w:val="fr-BE"/>
        </w:rPr>
        <w:t xml:space="preserve"> </w:t>
      </w:r>
      <w:r w:rsidRPr="007E560B">
        <w:rPr>
          <w:rFonts w:asciiTheme="minorHAnsi" w:hAnsiTheme="minorHAnsi" w:cstheme="minorHAnsi"/>
          <w:sz w:val="22"/>
          <w:szCs w:val="22"/>
          <w:lang w:val="fr-BE"/>
        </w:rPr>
        <w:t>: …</w:t>
      </w:r>
      <w:r w:rsidR="00473F7C" w:rsidRPr="007E560B">
        <w:rPr>
          <w:rFonts w:asciiTheme="minorHAnsi" w:hAnsiTheme="minorHAnsi" w:cstheme="minorHAnsi"/>
          <w:sz w:val="22"/>
          <w:szCs w:val="22"/>
          <w:lang w:val="fr-BE"/>
        </w:rPr>
        <w:t>……………………………………………………...…………………………………….……………</w:t>
      </w:r>
      <w:r>
        <w:rPr>
          <w:rFonts w:asciiTheme="minorHAnsi" w:hAnsiTheme="minorHAnsi" w:cstheme="minorHAnsi"/>
          <w:sz w:val="22"/>
          <w:szCs w:val="22"/>
          <w:lang w:val="fr-BE"/>
        </w:rPr>
        <w:t>……………</w:t>
      </w:r>
    </w:p>
    <w:p w:rsidR="00473F7C" w:rsidRPr="007E560B" w:rsidRDefault="00473F7C" w:rsidP="007F2BBD">
      <w:pPr>
        <w:rPr>
          <w:rFonts w:asciiTheme="minorHAnsi" w:hAnsiTheme="minorHAnsi" w:cstheme="minorHAnsi"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 xml:space="preserve">Ayant son siège à (adresse </w:t>
      </w:r>
      <w:r w:rsidR="007F2BBD" w:rsidRPr="007E560B">
        <w:rPr>
          <w:rFonts w:asciiTheme="minorHAnsi" w:hAnsiTheme="minorHAnsi" w:cstheme="minorHAnsi"/>
          <w:sz w:val="22"/>
          <w:szCs w:val="22"/>
          <w:lang w:val="fr-BE"/>
        </w:rPr>
        <w:t>complète)</w:t>
      </w:r>
      <w:r w:rsidR="007F2BBD">
        <w:rPr>
          <w:rFonts w:asciiTheme="minorHAnsi" w:hAnsiTheme="minorHAnsi" w:cstheme="minorHAnsi"/>
          <w:sz w:val="22"/>
          <w:szCs w:val="22"/>
          <w:lang w:val="fr-BE"/>
        </w:rPr>
        <w:t xml:space="preserve"> </w:t>
      </w:r>
      <w:r w:rsidR="007F2BBD" w:rsidRPr="007E560B">
        <w:rPr>
          <w:rFonts w:asciiTheme="minorHAnsi" w:hAnsiTheme="minorHAnsi" w:cstheme="minorHAnsi"/>
          <w:sz w:val="22"/>
          <w:szCs w:val="22"/>
          <w:lang w:val="fr-BE"/>
        </w:rPr>
        <w:t xml:space="preserve"> :…</w:t>
      </w:r>
      <w:r w:rsidRPr="007E560B">
        <w:rPr>
          <w:rFonts w:asciiTheme="minorHAnsi" w:hAnsiTheme="minorHAnsi" w:cstheme="minorHAnsi"/>
          <w:sz w:val="22"/>
          <w:szCs w:val="22"/>
          <w:lang w:val="fr-BE"/>
        </w:rPr>
        <w:t>……………………………………………………………………………</w:t>
      </w:r>
      <w:r w:rsidR="00E66276">
        <w:rPr>
          <w:rFonts w:asciiTheme="minorHAnsi" w:hAnsiTheme="minorHAnsi" w:cstheme="minorHAnsi"/>
          <w:sz w:val="22"/>
          <w:szCs w:val="22"/>
          <w:lang w:val="fr-BE"/>
        </w:rPr>
        <w:t>…</w:t>
      </w:r>
    </w:p>
    <w:p w:rsidR="00473F7C" w:rsidRPr="007E560B" w:rsidRDefault="00473F7C" w:rsidP="007F2BBD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Téléphone :…………………………………………………………………………………………..…………………………</w:t>
      </w:r>
      <w:r w:rsidR="00E66276">
        <w:rPr>
          <w:rFonts w:asciiTheme="minorHAnsi" w:hAnsiTheme="minorHAnsi" w:cstheme="minorHAnsi"/>
          <w:sz w:val="22"/>
          <w:szCs w:val="22"/>
          <w:lang w:val="fr-BE"/>
        </w:rPr>
        <w:t>…….</w:t>
      </w:r>
    </w:p>
    <w:p w:rsidR="00473F7C" w:rsidRPr="007E560B" w:rsidRDefault="00473F7C" w:rsidP="007F2BBD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E-mail</w:t>
      </w:r>
      <w:proofErr w:type="gramStart"/>
      <w:r w:rsidRPr="007E560B">
        <w:rPr>
          <w:rFonts w:asciiTheme="minorHAnsi" w:hAnsiTheme="minorHAnsi" w:cstheme="minorHAnsi"/>
          <w:sz w:val="22"/>
          <w:szCs w:val="22"/>
          <w:lang w:val="fr-BE"/>
        </w:rPr>
        <w:t xml:space="preserve"> :…</w:t>
      </w:r>
      <w:proofErr w:type="gramEnd"/>
      <w:r w:rsidRPr="007E560B">
        <w:rPr>
          <w:rFonts w:asciiTheme="minorHAnsi" w:hAnsiTheme="minorHAnsi" w:cstheme="minorHAnsi"/>
          <w:sz w:val="22"/>
          <w:szCs w:val="22"/>
          <w:lang w:val="fr-BE"/>
        </w:rPr>
        <w:t>………………………………………………………………………………………………………………………</w:t>
      </w:r>
      <w:r w:rsidR="00E66276">
        <w:rPr>
          <w:rFonts w:asciiTheme="minorHAnsi" w:hAnsiTheme="minorHAnsi" w:cstheme="minorHAnsi"/>
          <w:sz w:val="22"/>
          <w:szCs w:val="22"/>
          <w:lang w:val="fr-BE"/>
        </w:rPr>
        <w:t>……..</w:t>
      </w:r>
      <w:r w:rsidRPr="007E560B">
        <w:rPr>
          <w:rFonts w:asciiTheme="minorHAnsi" w:hAnsiTheme="minorHAnsi" w:cstheme="minorHAnsi"/>
          <w:sz w:val="22"/>
          <w:szCs w:val="22"/>
          <w:lang w:val="fr-BE"/>
        </w:rPr>
        <w:t>.</w:t>
      </w:r>
      <w:r w:rsidR="00E66276">
        <w:rPr>
          <w:rFonts w:asciiTheme="minorHAnsi" w:hAnsiTheme="minorHAnsi" w:cstheme="minorHAnsi"/>
          <w:sz w:val="22"/>
          <w:szCs w:val="22"/>
          <w:lang w:val="fr-BE"/>
        </w:rPr>
        <w:t>..</w:t>
      </w:r>
    </w:p>
    <w:p w:rsidR="00473F7C" w:rsidRPr="007E560B" w:rsidRDefault="00473F7C" w:rsidP="007F2BBD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Personne de contact :………………………………………………………………………………………………………</w:t>
      </w:r>
      <w:r w:rsidR="00E66276">
        <w:rPr>
          <w:rFonts w:asciiTheme="minorHAnsi" w:hAnsiTheme="minorHAnsi" w:cstheme="minorHAnsi"/>
          <w:sz w:val="22"/>
          <w:szCs w:val="22"/>
          <w:lang w:val="fr-BE"/>
        </w:rPr>
        <w:t>……</w:t>
      </w:r>
      <w:r w:rsidRPr="007E560B">
        <w:rPr>
          <w:rFonts w:asciiTheme="minorHAnsi" w:hAnsiTheme="minorHAnsi" w:cstheme="minorHAnsi"/>
          <w:sz w:val="22"/>
          <w:szCs w:val="22"/>
          <w:lang w:val="fr-BE"/>
        </w:rPr>
        <w:t>.</w:t>
      </w:r>
    </w:p>
    <w:p w:rsidR="00473F7C" w:rsidRPr="007E560B" w:rsidRDefault="00473F7C" w:rsidP="00473F7C">
      <w:pPr>
        <w:keepNext/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473F7C" w:rsidRPr="007E560B" w:rsidRDefault="00473F7C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Représentée par le(s) soussigné(s) :</w:t>
      </w:r>
    </w:p>
    <w:p w:rsidR="00473F7C" w:rsidRPr="007E560B" w:rsidRDefault="00473F7C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473F7C" w:rsidRPr="00473F7C" w:rsidRDefault="00473F7C" w:rsidP="00473F7C">
      <w:pPr>
        <w:keepNext/>
        <w:jc w:val="both"/>
        <w:rPr>
          <w:rFonts w:asciiTheme="minorHAnsi" w:hAnsiTheme="minorHAnsi" w:cstheme="minorHAnsi"/>
          <w:b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(Les mandataires joignent à leur offre l'acte authentique ou sous seing privé qui leur accorde</w:t>
      </w:r>
      <w:r w:rsidRPr="00786F3A">
        <w:rPr>
          <w:rFonts w:ascii="Georgia" w:hAnsi="Georgia"/>
          <w:sz w:val="22"/>
          <w:szCs w:val="22"/>
          <w:lang w:val="fr-BE"/>
        </w:rPr>
        <w:t xml:space="preserve"> ces </w:t>
      </w:r>
      <w:r w:rsidRPr="00473F7C">
        <w:rPr>
          <w:rFonts w:asciiTheme="minorHAnsi" w:hAnsiTheme="minorHAnsi" w:cstheme="minorHAnsi"/>
          <w:sz w:val="22"/>
          <w:szCs w:val="22"/>
          <w:lang w:val="fr-BE"/>
        </w:rPr>
        <w:t>pouvoirs ou une copie attestant la conformité de leur procuration à l'original).</w:t>
      </w:r>
    </w:p>
    <w:p w:rsidR="00473F7C" w:rsidRPr="00473F7C" w:rsidRDefault="00473F7C" w:rsidP="00473F7C">
      <w:pPr>
        <w:jc w:val="both"/>
        <w:rPr>
          <w:rFonts w:asciiTheme="minorHAnsi" w:hAnsiTheme="minorHAnsi" w:cstheme="minorHAnsi"/>
          <w:b/>
          <w:sz w:val="22"/>
          <w:szCs w:val="22"/>
          <w:lang w:val="fr-BE"/>
        </w:rPr>
      </w:pPr>
    </w:p>
    <w:p w:rsidR="00473F7C" w:rsidRPr="007E560B" w:rsidRDefault="00473F7C" w:rsidP="00473F7C">
      <w:pPr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S'ENGAGE(NT) (SOLIDAIREMENT) SUR SON/LEUR HONNEUR À EXÉCUTER LE MARCHÉ CONFORMÉMENT AUX CLAUSES ET CONDITIONS DU CAHIER SPÉCIAL DES CHARGES DU MARCHÉ PUBLIC SUSMENTIONNÉ :</w:t>
      </w:r>
    </w:p>
    <w:p w:rsidR="00473F7C" w:rsidRDefault="00473F7C" w:rsidP="00473F7C">
      <w:pPr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DB1069" w:rsidRPr="007E560B" w:rsidRDefault="00DB1069" w:rsidP="00473F7C">
      <w:pPr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473F7C" w:rsidRPr="007E560B" w:rsidRDefault="00473F7C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Pour un montant de :</w:t>
      </w:r>
    </w:p>
    <w:p w:rsidR="00473F7C" w:rsidRPr="007E560B" w:rsidRDefault="00473F7C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(En chiffres et en lettre, TVA comprise)</w:t>
      </w:r>
    </w:p>
    <w:p w:rsidR="00473F7C" w:rsidRPr="007E560B" w:rsidRDefault="00473F7C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473F7C" w:rsidRPr="007E560B" w:rsidRDefault="00473F7C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.......................................................................................................................................................</w:t>
      </w:r>
    </w:p>
    <w:p w:rsidR="00473F7C" w:rsidRPr="007E560B" w:rsidRDefault="00473F7C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473F7C" w:rsidRPr="007E560B" w:rsidRDefault="00473F7C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.......................................................................................................................................................</w:t>
      </w:r>
    </w:p>
    <w:p w:rsidR="00473F7C" w:rsidRPr="007E560B" w:rsidRDefault="00473F7C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473F7C" w:rsidRPr="007E560B" w:rsidRDefault="00473F7C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.......................................................................................................................................................</w:t>
      </w:r>
    </w:p>
    <w:p w:rsidR="00473F7C" w:rsidRPr="007E560B" w:rsidRDefault="00473F7C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473F7C" w:rsidRPr="007E560B" w:rsidRDefault="00473F7C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(En chiffres et en lettre, hors TVA)</w:t>
      </w:r>
    </w:p>
    <w:p w:rsidR="00473F7C" w:rsidRPr="00786F3A" w:rsidRDefault="00473F7C" w:rsidP="00473F7C">
      <w:pPr>
        <w:keepNext/>
        <w:jc w:val="both"/>
        <w:rPr>
          <w:rFonts w:ascii="Georgia" w:hAnsi="Georgia"/>
          <w:sz w:val="22"/>
          <w:szCs w:val="22"/>
          <w:lang w:val="fr-BE"/>
        </w:rPr>
      </w:pPr>
      <w:r w:rsidRPr="00786F3A">
        <w:rPr>
          <w:rFonts w:ascii="Georgia" w:hAnsi="Georgia"/>
          <w:sz w:val="22"/>
          <w:szCs w:val="22"/>
          <w:lang w:val="fr-BE"/>
        </w:rPr>
        <w:t>.......................................................................................................................................................</w:t>
      </w:r>
    </w:p>
    <w:p w:rsidR="00473F7C" w:rsidRPr="00786F3A" w:rsidRDefault="00473F7C" w:rsidP="00473F7C">
      <w:pPr>
        <w:keepNext/>
        <w:jc w:val="both"/>
        <w:rPr>
          <w:rFonts w:ascii="Georgia" w:hAnsi="Georgia"/>
          <w:sz w:val="22"/>
          <w:szCs w:val="22"/>
          <w:lang w:val="fr-BE"/>
        </w:rPr>
      </w:pPr>
    </w:p>
    <w:p w:rsidR="00473F7C" w:rsidRPr="00786F3A" w:rsidRDefault="00473F7C" w:rsidP="00473F7C">
      <w:pPr>
        <w:keepNext/>
        <w:jc w:val="both"/>
        <w:rPr>
          <w:rFonts w:ascii="Georgia" w:hAnsi="Georgia"/>
          <w:sz w:val="22"/>
          <w:szCs w:val="22"/>
          <w:lang w:val="fr-BE"/>
        </w:rPr>
      </w:pPr>
      <w:r w:rsidRPr="00786F3A">
        <w:rPr>
          <w:rFonts w:ascii="Georgia" w:hAnsi="Georgia"/>
          <w:sz w:val="22"/>
          <w:szCs w:val="22"/>
          <w:lang w:val="fr-BE"/>
        </w:rPr>
        <w:t>........................................................................................................................................................</w:t>
      </w:r>
    </w:p>
    <w:p w:rsidR="00473F7C" w:rsidRPr="00786F3A" w:rsidRDefault="00473F7C" w:rsidP="00473F7C">
      <w:pPr>
        <w:keepNext/>
        <w:jc w:val="both"/>
        <w:rPr>
          <w:rFonts w:ascii="Georgia" w:hAnsi="Georgia"/>
          <w:sz w:val="22"/>
          <w:szCs w:val="22"/>
          <w:lang w:val="fr-BE"/>
        </w:rPr>
      </w:pPr>
    </w:p>
    <w:p w:rsidR="00473F7C" w:rsidRPr="00786F3A" w:rsidRDefault="00473F7C" w:rsidP="00473F7C">
      <w:pPr>
        <w:keepNext/>
        <w:jc w:val="both"/>
        <w:rPr>
          <w:rFonts w:ascii="Georgia" w:hAnsi="Georgia"/>
          <w:sz w:val="22"/>
          <w:szCs w:val="22"/>
          <w:lang w:val="fr-BE"/>
        </w:rPr>
      </w:pPr>
      <w:r w:rsidRPr="00786F3A">
        <w:rPr>
          <w:rFonts w:ascii="Georgia" w:hAnsi="Georgia"/>
          <w:sz w:val="22"/>
          <w:szCs w:val="22"/>
          <w:lang w:val="fr-BE"/>
        </w:rPr>
        <w:t>........................................................................................................................</w:t>
      </w:r>
      <w:r>
        <w:rPr>
          <w:rFonts w:ascii="Georgia" w:hAnsi="Georgia"/>
          <w:sz w:val="22"/>
          <w:szCs w:val="22"/>
          <w:lang w:val="fr-BE"/>
        </w:rPr>
        <w:t>.</w:t>
      </w:r>
      <w:r w:rsidRPr="00786F3A">
        <w:rPr>
          <w:rFonts w:ascii="Georgia" w:hAnsi="Georgia"/>
          <w:sz w:val="22"/>
          <w:szCs w:val="22"/>
          <w:lang w:val="fr-BE"/>
        </w:rPr>
        <w:t>...............................</w:t>
      </w:r>
    </w:p>
    <w:p w:rsidR="00473F7C" w:rsidRPr="00786F3A" w:rsidRDefault="00473F7C" w:rsidP="00473F7C">
      <w:pPr>
        <w:keepNext/>
        <w:jc w:val="both"/>
        <w:rPr>
          <w:rFonts w:ascii="Georgia" w:hAnsi="Georgia"/>
          <w:sz w:val="22"/>
          <w:szCs w:val="22"/>
          <w:lang w:val="fr-BE"/>
        </w:rPr>
      </w:pPr>
    </w:p>
    <w:p w:rsidR="00473F7C" w:rsidRPr="007E560B" w:rsidRDefault="00473F7C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Délai de livraison : .........................................................................................................................</w:t>
      </w:r>
      <w:r w:rsidR="002825AF">
        <w:rPr>
          <w:rFonts w:asciiTheme="minorHAnsi" w:hAnsiTheme="minorHAnsi" w:cstheme="minorHAnsi"/>
          <w:sz w:val="22"/>
          <w:szCs w:val="22"/>
          <w:lang w:val="fr-BE"/>
        </w:rPr>
        <w:t>...........</w:t>
      </w:r>
    </w:p>
    <w:p w:rsidR="00473F7C" w:rsidRPr="007E560B" w:rsidRDefault="00473F7C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473F7C" w:rsidRPr="007E560B" w:rsidRDefault="00473F7C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473F7C" w:rsidRPr="005E3B7C" w:rsidRDefault="00473F7C" w:rsidP="00473F7C">
      <w:pPr>
        <w:keepNext/>
        <w:jc w:val="both"/>
        <w:rPr>
          <w:rFonts w:asciiTheme="minorHAnsi" w:hAnsiTheme="minorHAnsi" w:cstheme="minorHAnsi"/>
          <w:b/>
          <w:sz w:val="22"/>
          <w:szCs w:val="22"/>
          <w:lang w:val="fr-BE"/>
        </w:rPr>
      </w:pPr>
      <w:r w:rsidRPr="005E3B7C">
        <w:rPr>
          <w:rFonts w:asciiTheme="minorHAnsi" w:hAnsiTheme="minorHAnsi" w:cstheme="minorHAnsi"/>
          <w:b/>
          <w:sz w:val="22"/>
          <w:szCs w:val="22"/>
          <w:u w:val="single"/>
          <w:lang w:val="fr-BE"/>
        </w:rPr>
        <w:t>Informations générales</w:t>
      </w:r>
    </w:p>
    <w:p w:rsidR="00473F7C" w:rsidRPr="007E560B" w:rsidRDefault="00473F7C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473F7C" w:rsidRPr="007E560B" w:rsidRDefault="00473F7C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Numéro d'immatriculation à la CNSS  :…………………………………………..…………………………………</w:t>
      </w:r>
      <w:r w:rsidR="002825AF">
        <w:rPr>
          <w:rFonts w:asciiTheme="minorHAnsi" w:hAnsiTheme="minorHAnsi" w:cstheme="minorHAnsi"/>
          <w:sz w:val="22"/>
          <w:szCs w:val="22"/>
          <w:lang w:val="fr-BE"/>
        </w:rPr>
        <w:t>………………..</w:t>
      </w:r>
    </w:p>
    <w:p w:rsidR="00473F7C" w:rsidRPr="007E560B" w:rsidRDefault="00473F7C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Numéro d'Identification Nationale  :…………………………………………………………………..……………</w:t>
      </w:r>
      <w:r w:rsidR="002825AF">
        <w:rPr>
          <w:rFonts w:asciiTheme="minorHAnsi" w:hAnsiTheme="minorHAnsi" w:cstheme="minorHAnsi"/>
          <w:sz w:val="22"/>
          <w:szCs w:val="22"/>
          <w:lang w:val="fr-BE"/>
        </w:rPr>
        <w:t>………………..</w:t>
      </w:r>
      <w:r w:rsidRPr="007E560B">
        <w:rPr>
          <w:rFonts w:asciiTheme="minorHAnsi" w:hAnsiTheme="minorHAnsi" w:cstheme="minorHAnsi"/>
          <w:sz w:val="22"/>
          <w:szCs w:val="22"/>
          <w:lang w:val="fr-BE"/>
        </w:rPr>
        <w:t>.</w:t>
      </w:r>
    </w:p>
    <w:p w:rsidR="00473F7C" w:rsidRPr="007E560B" w:rsidRDefault="00473F7C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473F7C" w:rsidRPr="007E560B" w:rsidRDefault="00473F7C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u w:val="single"/>
          <w:lang w:val="fr-BE"/>
        </w:rPr>
        <w:t>Paiements</w:t>
      </w:r>
    </w:p>
    <w:p w:rsidR="00473F7C" w:rsidRPr="007E560B" w:rsidRDefault="00473F7C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473F7C" w:rsidRDefault="00473F7C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Les paiements seront effectués valablement par virement ou versement suivant les coordonnées suivantes :</w:t>
      </w:r>
    </w:p>
    <w:p w:rsidR="00473F7C" w:rsidRPr="007E560B" w:rsidRDefault="00473F7C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7"/>
        <w:gridCol w:w="6543"/>
      </w:tblGrid>
      <w:tr w:rsidR="00473F7C" w:rsidRPr="007E560B" w:rsidTr="007C3555">
        <w:trPr>
          <w:trHeight w:val="220"/>
        </w:trPr>
        <w:tc>
          <w:tcPr>
            <w:tcW w:w="2547" w:type="dxa"/>
          </w:tcPr>
          <w:p w:rsidR="00473F7C" w:rsidRPr="007E560B" w:rsidRDefault="00473F7C" w:rsidP="007C3555">
            <w:pPr>
              <w:jc w:val="both"/>
              <w:textAlignment w:val="top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560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Banque </w:t>
            </w:r>
          </w:p>
        </w:tc>
        <w:tc>
          <w:tcPr>
            <w:tcW w:w="6663" w:type="dxa"/>
          </w:tcPr>
          <w:p w:rsidR="00473F7C" w:rsidRPr="007E560B" w:rsidRDefault="00473F7C" w:rsidP="007C3555">
            <w:pPr>
              <w:keepNext/>
              <w:contextualSpacing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  <w:p w:rsidR="00473F7C" w:rsidRPr="007E560B" w:rsidRDefault="00473F7C" w:rsidP="007C3555">
            <w:pPr>
              <w:keepNext/>
              <w:contextualSpacing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473F7C" w:rsidRPr="007E560B" w:rsidTr="007C3555">
        <w:trPr>
          <w:trHeight w:val="226"/>
        </w:trPr>
        <w:tc>
          <w:tcPr>
            <w:tcW w:w="2547" w:type="dxa"/>
          </w:tcPr>
          <w:p w:rsidR="00473F7C" w:rsidRPr="007E560B" w:rsidRDefault="00473F7C" w:rsidP="007C3555">
            <w:pPr>
              <w:jc w:val="both"/>
              <w:textAlignment w:val="top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560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Intitulé du </w:t>
            </w:r>
            <w:proofErr w:type="spellStart"/>
            <w:r w:rsidRPr="007E560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compte</w:t>
            </w:r>
            <w:proofErr w:type="spellEnd"/>
            <w:r w:rsidRPr="007E560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663" w:type="dxa"/>
          </w:tcPr>
          <w:p w:rsidR="00473F7C" w:rsidRPr="007E560B" w:rsidRDefault="00473F7C" w:rsidP="007C3555">
            <w:pPr>
              <w:jc w:val="both"/>
              <w:textAlignment w:val="top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  <w:p w:rsidR="00473F7C" w:rsidRPr="007E560B" w:rsidRDefault="00473F7C" w:rsidP="007C3555">
            <w:pPr>
              <w:jc w:val="both"/>
              <w:textAlignment w:val="top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473F7C" w:rsidRPr="007E560B" w:rsidTr="007C3555">
        <w:trPr>
          <w:trHeight w:val="220"/>
        </w:trPr>
        <w:tc>
          <w:tcPr>
            <w:tcW w:w="2547" w:type="dxa"/>
          </w:tcPr>
          <w:p w:rsidR="00473F7C" w:rsidRPr="007E560B" w:rsidRDefault="00473F7C" w:rsidP="007C3555">
            <w:pPr>
              <w:jc w:val="both"/>
              <w:textAlignment w:val="top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7E560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Numéro</w:t>
            </w:r>
            <w:proofErr w:type="spellEnd"/>
            <w:r w:rsidRPr="007E560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de </w:t>
            </w:r>
            <w:proofErr w:type="spellStart"/>
            <w:r w:rsidRPr="007E560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compte</w:t>
            </w:r>
            <w:proofErr w:type="spellEnd"/>
            <w:r w:rsidRPr="007E560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663" w:type="dxa"/>
          </w:tcPr>
          <w:p w:rsidR="00473F7C" w:rsidRPr="007E560B" w:rsidRDefault="00473F7C" w:rsidP="007C3555">
            <w:pPr>
              <w:keepNext/>
              <w:contextualSpacing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  <w:p w:rsidR="00473F7C" w:rsidRPr="007E560B" w:rsidRDefault="00473F7C" w:rsidP="007C3555">
            <w:pPr>
              <w:keepNext/>
              <w:contextualSpacing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473F7C" w:rsidRPr="007E560B" w:rsidTr="007C3555">
        <w:trPr>
          <w:trHeight w:val="220"/>
        </w:trPr>
        <w:tc>
          <w:tcPr>
            <w:tcW w:w="2547" w:type="dxa"/>
          </w:tcPr>
          <w:p w:rsidR="00473F7C" w:rsidRPr="007E560B" w:rsidRDefault="00473F7C" w:rsidP="007C3555">
            <w:pPr>
              <w:jc w:val="both"/>
              <w:textAlignment w:val="top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663" w:type="dxa"/>
          </w:tcPr>
          <w:p w:rsidR="00473F7C" w:rsidRPr="007E560B" w:rsidRDefault="00473F7C" w:rsidP="007C3555">
            <w:pPr>
              <w:keepNext/>
              <w:contextualSpacing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473F7C" w:rsidRPr="007E560B" w:rsidTr="007C3555">
        <w:trPr>
          <w:trHeight w:val="226"/>
        </w:trPr>
        <w:tc>
          <w:tcPr>
            <w:tcW w:w="2547" w:type="dxa"/>
          </w:tcPr>
          <w:p w:rsidR="00473F7C" w:rsidRPr="007E560B" w:rsidRDefault="00473F7C" w:rsidP="007C3555">
            <w:pPr>
              <w:jc w:val="both"/>
              <w:textAlignment w:val="top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560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Swift </w:t>
            </w:r>
          </w:p>
        </w:tc>
        <w:tc>
          <w:tcPr>
            <w:tcW w:w="6663" w:type="dxa"/>
          </w:tcPr>
          <w:p w:rsidR="00473F7C" w:rsidRPr="007E560B" w:rsidRDefault="00473F7C" w:rsidP="007C3555">
            <w:pPr>
              <w:jc w:val="both"/>
              <w:textAlignment w:val="top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  <w:p w:rsidR="00473F7C" w:rsidRPr="007E560B" w:rsidRDefault="00473F7C" w:rsidP="007C3555">
            <w:pPr>
              <w:jc w:val="both"/>
              <w:textAlignment w:val="top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</w:tbl>
    <w:p w:rsidR="00DB01BE" w:rsidRDefault="00DB01BE" w:rsidP="00473F7C">
      <w:pPr>
        <w:rPr>
          <w:rFonts w:asciiTheme="minorHAnsi" w:hAnsiTheme="minorHAnsi" w:cstheme="minorHAnsi"/>
          <w:lang w:val="fr-BE"/>
        </w:rPr>
      </w:pPr>
    </w:p>
    <w:p w:rsidR="00473F7C" w:rsidRDefault="00473F7C" w:rsidP="00473F7C">
      <w:pPr>
        <w:rPr>
          <w:rFonts w:asciiTheme="minorHAnsi" w:hAnsiTheme="minorHAnsi" w:cstheme="minorHAnsi"/>
          <w:lang w:val="fr-BE"/>
        </w:rPr>
      </w:pPr>
    </w:p>
    <w:p w:rsidR="00473F7C" w:rsidRPr="002825AF" w:rsidRDefault="00473F7C" w:rsidP="00473F7C">
      <w:pPr>
        <w:jc w:val="both"/>
        <w:rPr>
          <w:rFonts w:asciiTheme="minorHAnsi" w:hAnsiTheme="minorHAnsi" w:cstheme="minorHAnsi"/>
          <w:b/>
          <w:sz w:val="22"/>
          <w:szCs w:val="22"/>
          <w:lang w:val="fr-BE"/>
        </w:rPr>
      </w:pPr>
      <w:r w:rsidRPr="002825AF">
        <w:rPr>
          <w:rFonts w:asciiTheme="minorHAnsi" w:hAnsiTheme="minorHAnsi" w:cstheme="minorHAnsi"/>
          <w:b/>
          <w:sz w:val="22"/>
          <w:szCs w:val="22"/>
          <w:u w:val="single"/>
          <w:lang w:val="fr-BE"/>
        </w:rPr>
        <w:t>Attestations à joindre à l'offre</w:t>
      </w:r>
    </w:p>
    <w:p w:rsidR="00473F7C" w:rsidRPr="007E560B" w:rsidRDefault="00473F7C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473F7C" w:rsidRPr="007E560B" w:rsidRDefault="00DE63CB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>
        <w:rPr>
          <w:rFonts w:asciiTheme="minorHAnsi" w:hAnsiTheme="minorHAnsi" w:cstheme="minorHAnsi"/>
          <w:sz w:val="22"/>
          <w:szCs w:val="22"/>
          <w:lang w:val="fr-BE"/>
        </w:rPr>
        <w:t>Je join</w:t>
      </w:r>
      <w:r w:rsidR="00473F7C" w:rsidRPr="007E560B">
        <w:rPr>
          <w:rFonts w:asciiTheme="minorHAnsi" w:hAnsiTheme="minorHAnsi" w:cstheme="minorHAnsi"/>
          <w:sz w:val="22"/>
          <w:szCs w:val="22"/>
          <w:lang w:val="fr-BE"/>
        </w:rPr>
        <w:t>s / nous joignons à mon / notre offre les documents suivants :</w:t>
      </w:r>
    </w:p>
    <w:p w:rsidR="00473F7C" w:rsidRPr="007E560B" w:rsidRDefault="00473F7C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473F7C" w:rsidRPr="007E560B" w:rsidRDefault="00473F7C" w:rsidP="00473F7C">
      <w:pPr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- Une attestation prouvant que le soumissionnaire est en règle quant au paiement de ses cotisations de sécurité sociale.</w:t>
      </w:r>
    </w:p>
    <w:p w:rsidR="00473F7C" w:rsidRDefault="00473F7C" w:rsidP="00473F7C">
      <w:pPr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- Une attestation prouvant que le soumissionnaire est en règle quant au paiement de la TVA.</w:t>
      </w:r>
    </w:p>
    <w:p w:rsidR="00FF4339" w:rsidRDefault="00FF4339" w:rsidP="00473F7C">
      <w:pPr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FF4339" w:rsidRPr="007E560B" w:rsidRDefault="00FF4339" w:rsidP="00473F7C">
      <w:pPr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473F7C" w:rsidRPr="007E560B" w:rsidRDefault="00473F7C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- Facultativement, une déclaration concernant le chiffre d'affaires global de l'entreprise et le chiffre d'affaires lié spécifiquement à ce type de marché au cours des trois derniers exercices.</w:t>
      </w:r>
    </w:p>
    <w:p w:rsidR="00473F7C" w:rsidRPr="007E560B" w:rsidRDefault="00473F7C" w:rsidP="00473F7C">
      <w:pPr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473F7C" w:rsidRPr="002825AF" w:rsidRDefault="00473F7C" w:rsidP="00473F7C">
      <w:pPr>
        <w:keepNext/>
        <w:jc w:val="both"/>
        <w:rPr>
          <w:rFonts w:asciiTheme="minorHAnsi" w:hAnsiTheme="minorHAnsi" w:cstheme="minorHAnsi"/>
          <w:b/>
          <w:sz w:val="22"/>
          <w:szCs w:val="22"/>
          <w:u w:val="single"/>
          <w:lang w:val="fr-BE"/>
        </w:rPr>
      </w:pPr>
      <w:r w:rsidRPr="002825AF">
        <w:rPr>
          <w:rFonts w:asciiTheme="minorHAnsi" w:hAnsiTheme="minorHAnsi" w:cstheme="minorHAnsi"/>
          <w:b/>
          <w:sz w:val="22"/>
          <w:szCs w:val="22"/>
          <w:u w:val="single"/>
          <w:lang w:val="fr-BE"/>
        </w:rPr>
        <w:t>Documents à joindre à l'offre</w:t>
      </w:r>
    </w:p>
    <w:p w:rsidR="00473F7C" w:rsidRPr="002825AF" w:rsidRDefault="00473F7C" w:rsidP="00473F7C">
      <w:pPr>
        <w:jc w:val="both"/>
        <w:rPr>
          <w:rFonts w:asciiTheme="minorHAnsi" w:hAnsiTheme="minorHAnsi" w:cstheme="minorHAnsi"/>
          <w:b/>
          <w:sz w:val="22"/>
          <w:szCs w:val="22"/>
          <w:u w:val="single"/>
          <w:lang w:val="fr-BE"/>
        </w:rPr>
      </w:pPr>
    </w:p>
    <w:p w:rsidR="00473F7C" w:rsidRPr="007E560B" w:rsidRDefault="00473F7C" w:rsidP="00473F7C">
      <w:pPr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Les documents requis par le cahier des charges, datés et signés, sont annexés à l'offre.</w:t>
      </w:r>
    </w:p>
    <w:p w:rsidR="00473F7C" w:rsidRPr="007E560B" w:rsidRDefault="00473F7C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473F7C" w:rsidRPr="007E560B" w:rsidRDefault="00473F7C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473F7C" w:rsidRPr="007E560B" w:rsidRDefault="00473F7C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Fait à .............................................................................................................................................</w:t>
      </w:r>
    </w:p>
    <w:p w:rsidR="00473F7C" w:rsidRPr="007E560B" w:rsidRDefault="00473F7C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473F7C" w:rsidRPr="007E560B" w:rsidRDefault="00473F7C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Le ..................................................................................................................................................</w:t>
      </w:r>
    </w:p>
    <w:p w:rsidR="00473F7C" w:rsidRPr="007E560B" w:rsidRDefault="00473F7C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473F7C" w:rsidRPr="007E560B" w:rsidRDefault="00473F7C" w:rsidP="00473F7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Le soumissionnaire,</w:t>
      </w:r>
    </w:p>
    <w:p w:rsidR="00473F7C" w:rsidRPr="007E560B" w:rsidRDefault="00473F7C" w:rsidP="00473F7C">
      <w:pPr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473F7C" w:rsidRPr="007E560B" w:rsidRDefault="00473F7C" w:rsidP="00473F7C">
      <w:pPr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Signature : .....................................................................................................................................</w:t>
      </w:r>
    </w:p>
    <w:p w:rsidR="00473F7C" w:rsidRPr="007E560B" w:rsidRDefault="00473F7C" w:rsidP="00473F7C">
      <w:pPr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473F7C" w:rsidRPr="007E560B" w:rsidRDefault="00473F7C" w:rsidP="00473F7C">
      <w:pPr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Nom et prénom : ...........................................................................................................................</w:t>
      </w:r>
    </w:p>
    <w:p w:rsidR="00473F7C" w:rsidRPr="007E560B" w:rsidRDefault="00473F7C" w:rsidP="00473F7C">
      <w:pPr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473F7C" w:rsidRPr="007E560B" w:rsidRDefault="00473F7C" w:rsidP="00473F7C">
      <w:pPr>
        <w:jc w:val="both"/>
        <w:rPr>
          <w:rFonts w:asciiTheme="minorHAnsi" w:hAnsiTheme="minorHAnsi" w:cstheme="minorHAnsi"/>
          <w:sz w:val="22"/>
          <w:szCs w:val="22"/>
          <w:u w:val="single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Fonction : ......................................................................................................................................</w:t>
      </w:r>
    </w:p>
    <w:p w:rsidR="00473F7C" w:rsidRPr="007E560B" w:rsidRDefault="00473F7C" w:rsidP="00473F7C">
      <w:pPr>
        <w:jc w:val="both"/>
        <w:rPr>
          <w:rFonts w:asciiTheme="minorHAnsi" w:hAnsiTheme="minorHAnsi" w:cstheme="minorHAnsi"/>
          <w:sz w:val="22"/>
          <w:szCs w:val="22"/>
          <w:u w:val="single"/>
          <w:lang w:val="fr-BE"/>
        </w:rPr>
      </w:pPr>
    </w:p>
    <w:p w:rsidR="00473F7C" w:rsidRPr="002825AF" w:rsidRDefault="00473F7C" w:rsidP="00473F7C">
      <w:pPr>
        <w:jc w:val="both"/>
        <w:rPr>
          <w:rFonts w:asciiTheme="minorHAnsi" w:hAnsiTheme="minorHAnsi" w:cstheme="minorHAnsi"/>
          <w:b/>
          <w:sz w:val="22"/>
          <w:szCs w:val="22"/>
          <w:u w:val="single"/>
          <w:lang w:val="fr-BE"/>
        </w:rPr>
      </w:pPr>
      <w:r w:rsidRPr="002825AF">
        <w:rPr>
          <w:rFonts w:asciiTheme="minorHAnsi" w:hAnsiTheme="minorHAnsi" w:cstheme="minorHAnsi"/>
          <w:b/>
          <w:sz w:val="22"/>
          <w:szCs w:val="22"/>
          <w:u w:val="single"/>
          <w:lang w:val="fr-BE"/>
        </w:rPr>
        <w:t>Note importante</w:t>
      </w:r>
    </w:p>
    <w:p w:rsidR="00473F7C" w:rsidRPr="007E560B" w:rsidRDefault="00473F7C" w:rsidP="00473F7C">
      <w:pPr>
        <w:jc w:val="both"/>
        <w:rPr>
          <w:rFonts w:asciiTheme="minorHAnsi" w:hAnsiTheme="minorHAnsi" w:cstheme="minorHAnsi"/>
          <w:sz w:val="22"/>
          <w:szCs w:val="22"/>
          <w:u w:val="single"/>
          <w:lang w:val="fr-BE"/>
        </w:rPr>
      </w:pPr>
    </w:p>
    <w:p w:rsidR="00473F7C" w:rsidRPr="007E560B" w:rsidRDefault="00473F7C" w:rsidP="00473F7C">
      <w:pPr>
        <w:jc w:val="both"/>
        <w:rPr>
          <w:rFonts w:asciiTheme="minorHAnsi" w:hAnsiTheme="minorHAnsi" w:cstheme="minorHAnsi"/>
          <w:b/>
          <w:sz w:val="22"/>
          <w:szCs w:val="22"/>
          <w:u w:val="single"/>
          <w:lang w:val="fr-BE"/>
        </w:rPr>
      </w:pPr>
      <w:r w:rsidRPr="007E560B">
        <w:rPr>
          <w:rFonts w:asciiTheme="minorHAnsi" w:hAnsiTheme="minorHAnsi" w:cstheme="minorHAnsi"/>
          <w:sz w:val="22"/>
          <w:szCs w:val="22"/>
          <w:lang w:val="fr-BE"/>
        </w:rPr>
        <w:t>Les soumissionnaires ne peuvent se prévaloir des vices de forme dont est entachée leur offre, ni des erreurs ou omissions qu'elle comporte.</w:t>
      </w:r>
    </w:p>
    <w:p w:rsidR="00473F7C" w:rsidRDefault="00473F7C" w:rsidP="00473F7C">
      <w:pPr>
        <w:jc w:val="both"/>
        <w:rPr>
          <w:rFonts w:ascii="Georgia" w:hAnsi="Georgia"/>
          <w:b/>
          <w:sz w:val="22"/>
          <w:szCs w:val="22"/>
          <w:u w:val="single"/>
          <w:lang w:val="fr-BE"/>
        </w:rPr>
      </w:pPr>
    </w:p>
    <w:p w:rsidR="00473F7C" w:rsidRDefault="00473F7C" w:rsidP="00473F7C">
      <w:pPr>
        <w:jc w:val="both"/>
        <w:rPr>
          <w:rFonts w:ascii="Georgia" w:hAnsi="Georgia"/>
          <w:b/>
          <w:sz w:val="22"/>
          <w:szCs w:val="22"/>
          <w:u w:val="single"/>
          <w:lang w:val="fr-BE"/>
        </w:rPr>
      </w:pPr>
    </w:p>
    <w:p w:rsidR="00473F7C" w:rsidRDefault="00473F7C" w:rsidP="00473F7C">
      <w:pPr>
        <w:jc w:val="both"/>
        <w:rPr>
          <w:rFonts w:ascii="Georgia" w:hAnsi="Georgia"/>
          <w:b/>
          <w:sz w:val="22"/>
          <w:szCs w:val="22"/>
          <w:u w:val="single"/>
          <w:lang w:val="fr-BE"/>
        </w:rPr>
      </w:pPr>
    </w:p>
    <w:p w:rsidR="00473F7C" w:rsidRDefault="00473F7C" w:rsidP="00473F7C">
      <w:pPr>
        <w:jc w:val="both"/>
        <w:rPr>
          <w:rFonts w:ascii="Georgia" w:hAnsi="Georgia"/>
          <w:b/>
          <w:sz w:val="22"/>
          <w:szCs w:val="22"/>
          <w:u w:val="single"/>
          <w:lang w:val="fr-BE"/>
        </w:rPr>
      </w:pPr>
    </w:p>
    <w:p w:rsidR="00473F7C" w:rsidRDefault="00473F7C" w:rsidP="00473F7C">
      <w:pPr>
        <w:jc w:val="both"/>
        <w:rPr>
          <w:rFonts w:ascii="Georgia" w:hAnsi="Georgia"/>
          <w:b/>
          <w:sz w:val="22"/>
          <w:szCs w:val="22"/>
          <w:u w:val="single"/>
          <w:lang w:val="fr-BE"/>
        </w:rPr>
      </w:pPr>
    </w:p>
    <w:p w:rsidR="00473F7C" w:rsidRDefault="00473F7C" w:rsidP="00473F7C">
      <w:pPr>
        <w:jc w:val="both"/>
        <w:rPr>
          <w:rFonts w:ascii="Georgia" w:hAnsi="Georgia"/>
          <w:b/>
          <w:sz w:val="22"/>
          <w:szCs w:val="22"/>
          <w:u w:val="single"/>
          <w:lang w:val="fr-BE"/>
        </w:rPr>
      </w:pPr>
    </w:p>
    <w:p w:rsidR="00473F7C" w:rsidRDefault="00473F7C" w:rsidP="00473F7C">
      <w:pPr>
        <w:jc w:val="both"/>
        <w:rPr>
          <w:rFonts w:ascii="Georgia" w:hAnsi="Georgia"/>
          <w:b/>
          <w:sz w:val="22"/>
          <w:szCs w:val="22"/>
          <w:u w:val="single"/>
          <w:lang w:val="fr-BE"/>
        </w:rPr>
      </w:pPr>
    </w:p>
    <w:p w:rsidR="00473F7C" w:rsidRDefault="00473F7C" w:rsidP="00473F7C">
      <w:pPr>
        <w:jc w:val="both"/>
        <w:rPr>
          <w:rFonts w:ascii="Georgia" w:hAnsi="Georgia"/>
          <w:b/>
          <w:sz w:val="22"/>
          <w:szCs w:val="22"/>
          <w:u w:val="single"/>
          <w:lang w:val="fr-BE"/>
        </w:rPr>
      </w:pPr>
    </w:p>
    <w:p w:rsidR="00473F7C" w:rsidRDefault="00473F7C" w:rsidP="00473F7C">
      <w:pPr>
        <w:jc w:val="both"/>
        <w:rPr>
          <w:rFonts w:ascii="Georgia" w:hAnsi="Georgia"/>
          <w:b/>
          <w:sz w:val="22"/>
          <w:szCs w:val="22"/>
          <w:u w:val="single"/>
          <w:lang w:val="fr-BE"/>
        </w:rPr>
      </w:pPr>
    </w:p>
    <w:p w:rsidR="00473F7C" w:rsidRDefault="00473F7C" w:rsidP="00473F7C">
      <w:pPr>
        <w:jc w:val="both"/>
        <w:rPr>
          <w:rFonts w:ascii="Georgia" w:hAnsi="Georgia"/>
          <w:b/>
          <w:sz w:val="22"/>
          <w:szCs w:val="22"/>
          <w:u w:val="single"/>
          <w:lang w:val="fr-BE"/>
        </w:rPr>
      </w:pPr>
    </w:p>
    <w:p w:rsidR="00473F7C" w:rsidRDefault="00473F7C" w:rsidP="00473F7C">
      <w:pPr>
        <w:jc w:val="both"/>
        <w:rPr>
          <w:rFonts w:ascii="Georgia" w:hAnsi="Georgia"/>
          <w:b/>
          <w:sz w:val="22"/>
          <w:szCs w:val="22"/>
          <w:u w:val="single"/>
          <w:lang w:val="fr-BE"/>
        </w:rPr>
      </w:pPr>
    </w:p>
    <w:p w:rsidR="00473F7C" w:rsidRDefault="00473F7C" w:rsidP="00473F7C">
      <w:pPr>
        <w:jc w:val="both"/>
        <w:rPr>
          <w:rFonts w:ascii="Georgia" w:hAnsi="Georgia"/>
          <w:b/>
          <w:sz w:val="22"/>
          <w:szCs w:val="22"/>
          <w:u w:val="single"/>
          <w:lang w:val="fr-BE"/>
        </w:rPr>
      </w:pPr>
    </w:p>
    <w:p w:rsidR="00473F7C" w:rsidRPr="00473F7C" w:rsidRDefault="00473F7C" w:rsidP="00473F7C">
      <w:pPr>
        <w:rPr>
          <w:rFonts w:asciiTheme="minorHAnsi" w:hAnsiTheme="minorHAnsi" w:cstheme="minorHAnsi"/>
          <w:lang w:val="fr-BE"/>
        </w:rPr>
      </w:pPr>
    </w:p>
    <w:sectPr w:rsidR="00473F7C" w:rsidRPr="00473F7C" w:rsidSect="008D6C2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418" w:bottom="567" w:left="1418" w:header="397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3AB8" w:rsidRDefault="00C73AB8" w:rsidP="003B3A7D">
      <w:r>
        <w:separator/>
      </w:r>
    </w:p>
  </w:endnote>
  <w:endnote w:type="continuationSeparator" w:id="0">
    <w:p w:rsidR="00C73AB8" w:rsidRDefault="00C73AB8" w:rsidP="003B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99B64B-7B1E-442E-8872-17135C331E6C}"/>
    <w:embedBold r:id="rId2" w:fontKey="{FCDCEA9D-05D4-41A7-AB55-513FB72BE02F}"/>
    <w:embedItalic r:id="rId3" w:fontKey="{AED450B5-98A7-4384-883D-23D57EC99D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C9EE6D9-A62F-4109-8310-04CE19D95C4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49187CA-5747-4085-858D-C7EEF51841C9}"/>
    <w:embedBold r:id="rId6" w:fontKey="{4DC230F8-F070-48D9-A6FC-934D2F7D96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2642311-CC74-4477-A7F2-13BAE49CA1B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FC3" w:rsidRDefault="00EB5FC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vertAnchor="page" w:horzAnchor="margin" w:tblpXSpec="center" w:tblpY="15338"/>
      <w:tblOverlap w:val="never"/>
      <w:tblW w:w="12015" w:type="dxa"/>
      <w:tblBorders>
        <w:top w:val="single" w:sz="4" w:space="0" w:color="FFFFFF"/>
        <w:left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00" w:firstRow="0" w:lastRow="0" w:firstColumn="0" w:lastColumn="0" w:noHBand="0" w:noVBand="1"/>
    </w:tblPr>
    <w:tblGrid>
      <w:gridCol w:w="12015"/>
    </w:tblGrid>
    <w:tr w:rsidR="000677B7" w:rsidRPr="008B5BF5">
      <w:trPr>
        <w:cantSplit/>
        <w:trHeight w:val="137"/>
      </w:trPr>
      <w:tc>
        <w:tcPr>
          <w:tcW w:w="12015" w:type="dxa"/>
        </w:tcPr>
        <w:p w:rsidR="00FC2769" w:rsidRPr="00A9772C" w:rsidRDefault="000677B7" w:rsidP="00896D86">
          <w:pPr>
            <w:pStyle w:val="NoSpacing1"/>
            <w:jc w:val="center"/>
            <w:rPr>
              <w:rFonts w:ascii="Calibri" w:hAnsi="Calibri"/>
              <w:b/>
              <w:color w:val="A6A6A6"/>
              <w:position w:val="6"/>
              <w:sz w:val="16"/>
              <w:szCs w:val="16"/>
              <w:lang w:val="en-US"/>
            </w:rPr>
          </w:pPr>
          <w:r w:rsidRPr="00A9772C">
            <w:rPr>
              <w:rFonts w:ascii="Calibri" w:hAnsi="Calibri"/>
              <w:b/>
              <w:color w:val="A6A6A6"/>
              <w:position w:val="6"/>
              <w:sz w:val="16"/>
              <w:szCs w:val="16"/>
              <w:lang w:val="en-US"/>
            </w:rPr>
            <w:t>WORLD FEDERATION AGAINST DRUGS – WFAD</w:t>
          </w:r>
          <w:r w:rsidR="00896D86">
            <w:rPr>
              <w:rFonts w:ascii="Calibri" w:hAnsi="Calibri"/>
              <w:b/>
              <w:color w:val="A6A6A6"/>
              <w:position w:val="6"/>
              <w:sz w:val="16"/>
              <w:szCs w:val="16"/>
              <w:lang w:val="en-US"/>
            </w:rPr>
            <w:t>/DRC</w:t>
          </w:r>
        </w:p>
      </w:tc>
    </w:tr>
    <w:tr w:rsidR="000677B7" w:rsidRPr="00EB5FC3">
      <w:trPr>
        <w:cantSplit/>
        <w:trHeight w:val="198"/>
      </w:trPr>
      <w:tc>
        <w:tcPr>
          <w:tcW w:w="12015" w:type="dxa"/>
        </w:tcPr>
        <w:p w:rsidR="000677B7" w:rsidRPr="00473F7C" w:rsidRDefault="00FC2769" w:rsidP="002E3776">
          <w:pPr>
            <w:pStyle w:val="NoSpacing1"/>
            <w:jc w:val="center"/>
            <w:rPr>
              <w:rFonts w:ascii="Calibri" w:hAnsi="Calibri"/>
              <w:b/>
              <w:color w:val="A6A6A6"/>
              <w:position w:val="-32"/>
              <w:sz w:val="16"/>
              <w:szCs w:val="16"/>
              <w:lang w:val="fr-FR"/>
            </w:rPr>
          </w:pPr>
          <w:r w:rsidRPr="00CA47D5">
            <w:rPr>
              <w:rFonts w:ascii="Calibri" w:hAnsi="Calibri"/>
              <w:b/>
              <w:color w:val="A6A6A6"/>
              <w:position w:val="-32"/>
              <w:sz w:val="16"/>
              <w:szCs w:val="16"/>
              <w:lang w:val="en-US"/>
            </w:rPr>
            <w:t xml:space="preserve"> </w:t>
          </w:r>
          <w:r w:rsidR="00EB5FC3">
            <w:rPr>
              <w:rFonts w:ascii="Calibri" w:hAnsi="Calibri"/>
              <w:b/>
              <w:color w:val="A6A6A6"/>
              <w:position w:val="-32"/>
              <w:sz w:val="16"/>
              <w:szCs w:val="16"/>
              <w:lang w:val="fr-FR"/>
            </w:rPr>
            <w:t>8</w:t>
          </w:r>
          <w:r w:rsidR="007C6D3E" w:rsidRPr="00473F7C">
            <w:rPr>
              <w:rFonts w:ascii="Calibri" w:hAnsi="Calibri"/>
              <w:b/>
              <w:color w:val="A6A6A6"/>
              <w:position w:val="-32"/>
              <w:sz w:val="16"/>
              <w:szCs w:val="16"/>
              <w:lang w:val="fr-FR"/>
            </w:rPr>
            <w:t xml:space="preserve">, Avenue </w:t>
          </w:r>
          <w:r w:rsidR="00EB5FC3">
            <w:rPr>
              <w:rFonts w:ascii="Calibri" w:hAnsi="Calibri"/>
              <w:b/>
              <w:color w:val="A6A6A6"/>
              <w:position w:val="-32"/>
              <w:sz w:val="16"/>
              <w:szCs w:val="16"/>
              <w:lang w:val="fr-FR"/>
            </w:rPr>
            <w:t xml:space="preserve">Kalemie, </w:t>
          </w:r>
          <w:proofErr w:type="spellStart"/>
          <w:r w:rsidR="00EB5FC3">
            <w:rPr>
              <w:rFonts w:ascii="Calibri" w:hAnsi="Calibri"/>
              <w:b/>
              <w:color w:val="A6A6A6"/>
              <w:position w:val="-32"/>
              <w:sz w:val="16"/>
              <w:szCs w:val="16"/>
              <w:lang w:val="fr-FR"/>
            </w:rPr>
            <w:t>Imm</w:t>
          </w:r>
          <w:proofErr w:type="spellEnd"/>
          <w:r w:rsidR="00EB5FC3">
            <w:rPr>
              <w:rFonts w:ascii="Calibri" w:hAnsi="Calibri"/>
              <w:b/>
              <w:color w:val="A6A6A6"/>
              <w:position w:val="-32"/>
              <w:sz w:val="16"/>
              <w:szCs w:val="16"/>
              <w:lang w:val="fr-FR"/>
            </w:rPr>
            <w:t xml:space="preserve">. </w:t>
          </w:r>
          <w:proofErr w:type="spellStart"/>
          <w:r w:rsidR="00EB5FC3">
            <w:rPr>
              <w:rFonts w:ascii="Calibri" w:hAnsi="Calibri"/>
              <w:b/>
              <w:color w:val="A6A6A6"/>
              <w:position w:val="-32"/>
              <w:sz w:val="16"/>
              <w:szCs w:val="16"/>
              <w:lang w:val="fr-FR"/>
            </w:rPr>
            <w:t>Anji</w:t>
          </w:r>
          <w:proofErr w:type="spellEnd"/>
          <w:r w:rsidR="00EB5FC3">
            <w:rPr>
              <w:rFonts w:ascii="Calibri" w:hAnsi="Calibri"/>
              <w:b/>
              <w:color w:val="A6A6A6"/>
              <w:position w:val="-32"/>
              <w:sz w:val="16"/>
              <w:szCs w:val="16"/>
              <w:lang w:val="fr-FR"/>
            </w:rPr>
            <w:t xml:space="preserve"> 5</w:t>
          </w:r>
          <w:r w:rsidR="00EB5FC3" w:rsidRPr="00EB5FC3">
            <w:rPr>
              <w:rFonts w:ascii="Calibri" w:hAnsi="Calibri"/>
              <w:b/>
              <w:color w:val="A6A6A6"/>
              <w:position w:val="-32"/>
              <w:sz w:val="16"/>
              <w:szCs w:val="16"/>
              <w:vertAlign w:val="superscript"/>
              <w:lang w:val="fr-FR"/>
            </w:rPr>
            <w:t>ème</w:t>
          </w:r>
          <w:r w:rsidR="00EB5FC3">
            <w:rPr>
              <w:rFonts w:ascii="Calibri" w:hAnsi="Calibri"/>
              <w:b/>
              <w:color w:val="A6A6A6"/>
              <w:position w:val="-32"/>
              <w:sz w:val="16"/>
              <w:szCs w:val="16"/>
              <w:lang w:val="fr-FR"/>
            </w:rPr>
            <w:t xml:space="preserve"> Niveau</w:t>
          </w:r>
          <w:r w:rsidRPr="00473F7C">
            <w:rPr>
              <w:rFonts w:ascii="Calibri" w:hAnsi="Calibri"/>
              <w:b/>
              <w:color w:val="A6A6A6"/>
              <w:position w:val="-32"/>
              <w:sz w:val="16"/>
              <w:szCs w:val="16"/>
              <w:lang w:val="fr-FR"/>
            </w:rPr>
            <w:t>, Commune de la Gombe, Kinshasa, DRC</w:t>
          </w:r>
          <w:r w:rsidR="00473F7C" w:rsidRPr="00473F7C">
            <w:rPr>
              <w:rFonts w:ascii="Calibri" w:hAnsi="Calibri"/>
              <w:b/>
              <w:noProof/>
              <w:color w:val="A6A6A6"/>
              <w:position w:val="-32"/>
              <w:sz w:val="16"/>
              <w:szCs w:val="16"/>
              <w:lang w:val="fr-FR" w:eastAsia="fr-FR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column">
                      <wp:posOffset>2333625</wp:posOffset>
                    </wp:positionH>
                    <wp:positionV relativeFrom="paragraph">
                      <wp:posOffset>33020</wp:posOffset>
                    </wp:positionV>
                    <wp:extent cx="2828925" cy="635"/>
                    <wp:effectExtent l="0" t="0" r="9525" b="18415"/>
                    <wp:wrapNone/>
                    <wp:docPr id="1" name="AutoShap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828925" cy="635"/>
                            </a:xfrm>
                            <a:prstGeom prst="straightConnector1">
                              <a:avLst/>
                            </a:prstGeom>
                            <a:noFill/>
                            <a:ln w="15240">
                              <a:solidFill>
                                <a:srgbClr val="00BA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1C98E3B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" o:spid="_x0000_s1026" type="#_x0000_t32" style="position:absolute;margin-left:183.75pt;margin-top:2.6pt;width:222.7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" strokecolor="#00bab3" strokeweight="1.2pt"/>
                </w:pict>
              </mc:Fallback>
            </mc:AlternateContent>
          </w:r>
          <w:r w:rsidR="00810C1C" w:rsidRPr="00473F7C">
            <w:rPr>
              <w:rFonts w:ascii="Calibri" w:hAnsi="Calibri"/>
              <w:b/>
              <w:color w:val="A6A6A6"/>
              <w:position w:val="-32"/>
              <w:sz w:val="16"/>
              <w:szCs w:val="16"/>
              <w:lang w:val="fr-FR"/>
            </w:rPr>
            <w:t>. N° D’enregistrement  112/JT/2020 </w:t>
          </w:r>
        </w:p>
      </w:tc>
    </w:tr>
    <w:tr w:rsidR="000677B7" w:rsidRPr="008B5BF5" w:rsidTr="00810C1C">
      <w:trPr>
        <w:cantSplit/>
        <w:trHeight w:val="901"/>
      </w:trPr>
      <w:tc>
        <w:tcPr>
          <w:tcW w:w="12015" w:type="dxa"/>
        </w:tcPr>
        <w:p w:rsidR="000677B7" w:rsidRPr="00473F7C" w:rsidRDefault="00F27840" w:rsidP="000D54DB">
          <w:pPr>
            <w:pStyle w:val="NoSpacing1"/>
            <w:jc w:val="center"/>
            <w:rPr>
              <w:rFonts w:ascii="Calibri" w:hAnsi="Calibri"/>
              <w:b/>
              <w:color w:val="A6A6A6"/>
              <w:position w:val="-16"/>
              <w:sz w:val="16"/>
              <w:szCs w:val="16"/>
              <w:lang w:val="en-US"/>
            </w:rPr>
          </w:pPr>
          <w:r w:rsidRPr="00473F7C">
            <w:rPr>
              <w:rFonts w:ascii="Calibri" w:hAnsi="Calibri"/>
              <w:b/>
              <w:color w:val="A6A6A6"/>
              <w:position w:val="-16"/>
              <w:sz w:val="16"/>
              <w:szCs w:val="16"/>
              <w:lang w:val="en-US"/>
            </w:rPr>
            <w:t xml:space="preserve">+243 99 99 64 899 </w:t>
          </w:r>
          <w:r w:rsidR="000677B7" w:rsidRPr="00473F7C">
            <w:rPr>
              <w:rFonts w:ascii="Calibri" w:hAnsi="Calibri"/>
              <w:b/>
              <w:color w:val="A6A6A6"/>
              <w:position w:val="-16"/>
              <w:sz w:val="16"/>
              <w:szCs w:val="16"/>
              <w:lang w:val="en-US"/>
            </w:rPr>
            <w:t xml:space="preserve">E-mail: </w:t>
          </w:r>
          <w:r w:rsidR="00896D86" w:rsidRPr="00473F7C">
            <w:rPr>
              <w:rFonts w:ascii="Calibri" w:hAnsi="Calibri"/>
              <w:b/>
              <w:color w:val="A6A6A6"/>
              <w:position w:val="-16"/>
              <w:sz w:val="16"/>
              <w:szCs w:val="16"/>
              <w:lang w:val="en-US"/>
            </w:rPr>
            <w:t>infodrc</w:t>
          </w:r>
          <w:r w:rsidR="00FC2769" w:rsidRPr="00473F7C">
            <w:rPr>
              <w:rFonts w:ascii="Calibri" w:hAnsi="Calibri"/>
              <w:b/>
              <w:color w:val="A6A6A6"/>
              <w:position w:val="-16"/>
              <w:sz w:val="16"/>
              <w:szCs w:val="16"/>
              <w:lang w:val="en-US"/>
            </w:rPr>
            <w:t>@wfad.se</w:t>
          </w:r>
          <w:r w:rsidR="000677B7" w:rsidRPr="00473F7C">
            <w:rPr>
              <w:rFonts w:ascii="Calibri" w:hAnsi="Calibri"/>
              <w:b/>
              <w:color w:val="A6A6A6"/>
              <w:position w:val="-16"/>
              <w:sz w:val="16"/>
              <w:szCs w:val="16"/>
              <w:lang w:val="en-US"/>
            </w:rPr>
            <w:t xml:space="preserve">| Web: </w:t>
          </w:r>
          <w:r w:rsidR="00FC2769" w:rsidRPr="00473F7C">
            <w:rPr>
              <w:rFonts w:ascii="Calibri" w:hAnsi="Calibri"/>
              <w:b/>
              <w:color w:val="A6A6A6"/>
              <w:position w:val="-16"/>
              <w:sz w:val="16"/>
              <w:szCs w:val="16"/>
              <w:lang w:val="en-US"/>
            </w:rPr>
            <w:t>www.wfad.se</w:t>
          </w:r>
        </w:p>
      </w:tc>
    </w:tr>
  </w:tbl>
  <w:p w:rsidR="000677B7" w:rsidRPr="00896D86" w:rsidRDefault="000677B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FC3" w:rsidRDefault="00EB5FC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3AB8" w:rsidRDefault="00C73AB8" w:rsidP="003B3A7D">
      <w:r>
        <w:separator/>
      </w:r>
    </w:p>
  </w:footnote>
  <w:footnote w:type="continuationSeparator" w:id="0">
    <w:p w:rsidR="00C73AB8" w:rsidRDefault="00C73AB8" w:rsidP="003B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FC3" w:rsidRDefault="00EB5FC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7B7" w:rsidRDefault="00A45BAE" w:rsidP="00A45BAE">
    <w:pPr>
      <w:pStyle w:val="En-tte"/>
      <w:jc w:val="center"/>
    </w:pPr>
    <w:r w:rsidRPr="00A45BAE">
      <w:rPr>
        <w:noProof/>
        <w:lang w:val="fr-FR" w:eastAsia="fr-FR"/>
      </w:rPr>
      <w:drawing>
        <wp:inline distT="0" distB="0" distL="0" distR="0">
          <wp:extent cx="679450" cy="679450"/>
          <wp:effectExtent l="0" t="0" r="6350" b="6350"/>
          <wp:docPr id="4" name="Image 4" descr="C:\Users\HP Core i5\OneDrive\Desktop\WFAD_logo_dr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 Core i5\OneDrive\Desktop\WFAD_logo_dr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FC3" w:rsidRDefault="00EB5FC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66F1"/>
    <w:multiLevelType w:val="multilevel"/>
    <w:tmpl w:val="DB062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8B1A48"/>
    <w:multiLevelType w:val="multilevel"/>
    <w:tmpl w:val="F2240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083436"/>
    <w:multiLevelType w:val="multilevel"/>
    <w:tmpl w:val="887A4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8B08D5"/>
    <w:multiLevelType w:val="multilevel"/>
    <w:tmpl w:val="E5F0B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9D4B20"/>
    <w:multiLevelType w:val="hybridMultilevel"/>
    <w:tmpl w:val="44863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AB76DD"/>
    <w:multiLevelType w:val="multilevel"/>
    <w:tmpl w:val="98F6B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9D3614"/>
    <w:multiLevelType w:val="hybridMultilevel"/>
    <w:tmpl w:val="E3AE14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7770EE"/>
    <w:multiLevelType w:val="multilevel"/>
    <w:tmpl w:val="6FF44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2F0084"/>
    <w:multiLevelType w:val="hybridMultilevel"/>
    <w:tmpl w:val="258CBB58"/>
    <w:lvl w:ilvl="0" w:tplc="CF8CA51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9D3002"/>
    <w:multiLevelType w:val="multilevel"/>
    <w:tmpl w:val="F3C45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D48BA"/>
    <w:multiLevelType w:val="hybridMultilevel"/>
    <w:tmpl w:val="73424A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CE075A"/>
    <w:multiLevelType w:val="hybridMultilevel"/>
    <w:tmpl w:val="F4121F3A"/>
    <w:lvl w:ilvl="0" w:tplc="06A2EFBE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0F3D0A"/>
    <w:multiLevelType w:val="hybridMultilevel"/>
    <w:tmpl w:val="2214DD18"/>
    <w:lvl w:ilvl="0" w:tplc="2AB6DC4E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946D02"/>
    <w:multiLevelType w:val="multilevel"/>
    <w:tmpl w:val="61D6D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BE37BC"/>
    <w:multiLevelType w:val="hybridMultilevel"/>
    <w:tmpl w:val="CFF6A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B17EE2"/>
    <w:multiLevelType w:val="multilevel"/>
    <w:tmpl w:val="E0047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17337F"/>
    <w:multiLevelType w:val="multilevel"/>
    <w:tmpl w:val="784C7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961053"/>
    <w:multiLevelType w:val="multilevel"/>
    <w:tmpl w:val="DDFA5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1008BD"/>
    <w:multiLevelType w:val="multilevel"/>
    <w:tmpl w:val="D5A22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242165"/>
    <w:multiLevelType w:val="multilevel"/>
    <w:tmpl w:val="AA8EA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8791899"/>
    <w:multiLevelType w:val="multilevel"/>
    <w:tmpl w:val="934A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9015FFB"/>
    <w:multiLevelType w:val="multilevel"/>
    <w:tmpl w:val="C4EE8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C4A7C80"/>
    <w:multiLevelType w:val="multilevel"/>
    <w:tmpl w:val="222AF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E352A8"/>
    <w:multiLevelType w:val="multilevel"/>
    <w:tmpl w:val="5F3E5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1"/>
  </w:num>
  <w:num w:numId="3">
    <w:abstractNumId w:val="8"/>
  </w:num>
  <w:num w:numId="4">
    <w:abstractNumId w:val="6"/>
  </w:num>
  <w:num w:numId="5">
    <w:abstractNumId w:val="14"/>
  </w:num>
  <w:num w:numId="6">
    <w:abstractNumId w:val="4"/>
  </w:num>
  <w:num w:numId="7">
    <w:abstractNumId w:val="1"/>
  </w:num>
  <w:num w:numId="8">
    <w:abstractNumId w:val="2"/>
  </w:num>
  <w:num w:numId="9">
    <w:abstractNumId w:val="22"/>
  </w:num>
  <w:num w:numId="10">
    <w:abstractNumId w:val="9"/>
  </w:num>
  <w:num w:numId="11">
    <w:abstractNumId w:val="16"/>
  </w:num>
  <w:num w:numId="12">
    <w:abstractNumId w:val="5"/>
  </w:num>
  <w:num w:numId="13">
    <w:abstractNumId w:val="17"/>
  </w:num>
  <w:num w:numId="14">
    <w:abstractNumId w:val="15"/>
  </w:num>
  <w:num w:numId="15">
    <w:abstractNumId w:val="18"/>
  </w:num>
  <w:num w:numId="16">
    <w:abstractNumId w:val="7"/>
  </w:num>
  <w:num w:numId="17">
    <w:abstractNumId w:val="13"/>
  </w:num>
  <w:num w:numId="18">
    <w:abstractNumId w:val="20"/>
  </w:num>
  <w:num w:numId="19">
    <w:abstractNumId w:val="3"/>
  </w:num>
  <w:num w:numId="20">
    <w:abstractNumId w:val="23"/>
  </w:num>
  <w:num w:numId="21">
    <w:abstractNumId w:val="0"/>
  </w:num>
  <w:num w:numId="22">
    <w:abstractNumId w:val="19"/>
  </w:num>
  <w:num w:numId="23">
    <w:abstractNumId w:val="10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proofState w:spelling="clean" w:grammar="clean"/>
  <w:attachedTemplate r:id="rId1"/>
  <w:defaultTabStop w:val="1304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>
      <o:colormru v:ext="edit" colors="#0c9,#00c491,#00bab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0BA"/>
    <w:rsid w:val="00005DB8"/>
    <w:rsid w:val="000060BA"/>
    <w:rsid w:val="00014351"/>
    <w:rsid w:val="00026BE5"/>
    <w:rsid w:val="000275A0"/>
    <w:rsid w:val="00033468"/>
    <w:rsid w:val="00041A2B"/>
    <w:rsid w:val="00052671"/>
    <w:rsid w:val="0005431C"/>
    <w:rsid w:val="00057FCF"/>
    <w:rsid w:val="00063CAE"/>
    <w:rsid w:val="0006585B"/>
    <w:rsid w:val="000677B7"/>
    <w:rsid w:val="00076C89"/>
    <w:rsid w:val="000B1999"/>
    <w:rsid w:val="000B6229"/>
    <w:rsid w:val="000C20ED"/>
    <w:rsid w:val="000D514D"/>
    <w:rsid w:val="000D54DB"/>
    <w:rsid w:val="000D5E59"/>
    <w:rsid w:val="000E311C"/>
    <w:rsid w:val="000E5541"/>
    <w:rsid w:val="000F0A52"/>
    <w:rsid w:val="000F42A7"/>
    <w:rsid w:val="001224CC"/>
    <w:rsid w:val="00126436"/>
    <w:rsid w:val="00130BA2"/>
    <w:rsid w:val="00141DD4"/>
    <w:rsid w:val="001421B2"/>
    <w:rsid w:val="00143C8D"/>
    <w:rsid w:val="00156EA8"/>
    <w:rsid w:val="00165827"/>
    <w:rsid w:val="00166431"/>
    <w:rsid w:val="00180DCB"/>
    <w:rsid w:val="001927C8"/>
    <w:rsid w:val="00194EFD"/>
    <w:rsid w:val="001A10DF"/>
    <w:rsid w:val="001A5217"/>
    <w:rsid w:val="001A6DF6"/>
    <w:rsid w:val="001B2423"/>
    <w:rsid w:val="001B2CEA"/>
    <w:rsid w:val="001B62BF"/>
    <w:rsid w:val="001C39BD"/>
    <w:rsid w:val="001D2FF2"/>
    <w:rsid w:val="001E6B06"/>
    <w:rsid w:val="001F15C4"/>
    <w:rsid w:val="001F2D03"/>
    <w:rsid w:val="001F74E0"/>
    <w:rsid w:val="00216427"/>
    <w:rsid w:val="00225A6C"/>
    <w:rsid w:val="0023781E"/>
    <w:rsid w:val="00252242"/>
    <w:rsid w:val="00260EE5"/>
    <w:rsid w:val="00267788"/>
    <w:rsid w:val="002825AF"/>
    <w:rsid w:val="00290B43"/>
    <w:rsid w:val="0029158A"/>
    <w:rsid w:val="00296C10"/>
    <w:rsid w:val="002A2523"/>
    <w:rsid w:val="002B0B05"/>
    <w:rsid w:val="002C4DAA"/>
    <w:rsid w:val="002D1FE4"/>
    <w:rsid w:val="002D47CA"/>
    <w:rsid w:val="002E29E2"/>
    <w:rsid w:val="002E3776"/>
    <w:rsid w:val="002F386D"/>
    <w:rsid w:val="00304556"/>
    <w:rsid w:val="00305469"/>
    <w:rsid w:val="00311FAA"/>
    <w:rsid w:val="00336B19"/>
    <w:rsid w:val="00351E81"/>
    <w:rsid w:val="00356E6D"/>
    <w:rsid w:val="00363ED9"/>
    <w:rsid w:val="003671DA"/>
    <w:rsid w:val="00372681"/>
    <w:rsid w:val="00383936"/>
    <w:rsid w:val="00386080"/>
    <w:rsid w:val="0039376F"/>
    <w:rsid w:val="00395396"/>
    <w:rsid w:val="003A54E7"/>
    <w:rsid w:val="003A727A"/>
    <w:rsid w:val="003B27ED"/>
    <w:rsid w:val="003B3A7D"/>
    <w:rsid w:val="003B79A5"/>
    <w:rsid w:val="003F3C6C"/>
    <w:rsid w:val="003F5FAB"/>
    <w:rsid w:val="0042714A"/>
    <w:rsid w:val="00432981"/>
    <w:rsid w:val="00432D46"/>
    <w:rsid w:val="00435B04"/>
    <w:rsid w:val="0045092E"/>
    <w:rsid w:val="00461AEE"/>
    <w:rsid w:val="00462BD4"/>
    <w:rsid w:val="00466228"/>
    <w:rsid w:val="004701F0"/>
    <w:rsid w:val="00473F7C"/>
    <w:rsid w:val="00476E26"/>
    <w:rsid w:val="004904F6"/>
    <w:rsid w:val="004B2055"/>
    <w:rsid w:val="004B24DD"/>
    <w:rsid w:val="004B4A64"/>
    <w:rsid w:val="004C24D7"/>
    <w:rsid w:val="004D395B"/>
    <w:rsid w:val="004E36DA"/>
    <w:rsid w:val="00524A71"/>
    <w:rsid w:val="005341A4"/>
    <w:rsid w:val="0053462F"/>
    <w:rsid w:val="00536F78"/>
    <w:rsid w:val="00570931"/>
    <w:rsid w:val="00577168"/>
    <w:rsid w:val="00591C4B"/>
    <w:rsid w:val="005A084F"/>
    <w:rsid w:val="005A0E78"/>
    <w:rsid w:val="005B3801"/>
    <w:rsid w:val="005C0A3C"/>
    <w:rsid w:val="005C3549"/>
    <w:rsid w:val="005C5BE9"/>
    <w:rsid w:val="005D0300"/>
    <w:rsid w:val="005D6531"/>
    <w:rsid w:val="005E3B7C"/>
    <w:rsid w:val="005E55B8"/>
    <w:rsid w:val="005E6071"/>
    <w:rsid w:val="005F2304"/>
    <w:rsid w:val="00603A37"/>
    <w:rsid w:val="00605A55"/>
    <w:rsid w:val="00607ABC"/>
    <w:rsid w:val="00611573"/>
    <w:rsid w:val="00623E4B"/>
    <w:rsid w:val="006272C3"/>
    <w:rsid w:val="006332BE"/>
    <w:rsid w:val="00633F6A"/>
    <w:rsid w:val="00637D47"/>
    <w:rsid w:val="00641EC9"/>
    <w:rsid w:val="00647294"/>
    <w:rsid w:val="0065068F"/>
    <w:rsid w:val="00653055"/>
    <w:rsid w:val="00675202"/>
    <w:rsid w:val="006857B8"/>
    <w:rsid w:val="006945DF"/>
    <w:rsid w:val="0069481D"/>
    <w:rsid w:val="00694890"/>
    <w:rsid w:val="006A1C31"/>
    <w:rsid w:val="006A4821"/>
    <w:rsid w:val="006A665F"/>
    <w:rsid w:val="006B1F10"/>
    <w:rsid w:val="006D30CE"/>
    <w:rsid w:val="006D76CB"/>
    <w:rsid w:val="006E6CB7"/>
    <w:rsid w:val="00702036"/>
    <w:rsid w:val="0070501C"/>
    <w:rsid w:val="00710B23"/>
    <w:rsid w:val="00711DAF"/>
    <w:rsid w:val="00712DBA"/>
    <w:rsid w:val="007200BF"/>
    <w:rsid w:val="00733B39"/>
    <w:rsid w:val="00744B1C"/>
    <w:rsid w:val="00745D99"/>
    <w:rsid w:val="00754F0D"/>
    <w:rsid w:val="0075528A"/>
    <w:rsid w:val="007624D6"/>
    <w:rsid w:val="00790DCE"/>
    <w:rsid w:val="007B0E77"/>
    <w:rsid w:val="007B2B3D"/>
    <w:rsid w:val="007C6113"/>
    <w:rsid w:val="007C6D3E"/>
    <w:rsid w:val="007D03EF"/>
    <w:rsid w:val="007E4134"/>
    <w:rsid w:val="007F2BBD"/>
    <w:rsid w:val="00800B16"/>
    <w:rsid w:val="00810C1C"/>
    <w:rsid w:val="00825836"/>
    <w:rsid w:val="008356FA"/>
    <w:rsid w:val="00837E58"/>
    <w:rsid w:val="00842E6F"/>
    <w:rsid w:val="00846A3C"/>
    <w:rsid w:val="0084708D"/>
    <w:rsid w:val="00860535"/>
    <w:rsid w:val="008704E2"/>
    <w:rsid w:val="00891D7F"/>
    <w:rsid w:val="00892DCC"/>
    <w:rsid w:val="00896D86"/>
    <w:rsid w:val="008B0EB3"/>
    <w:rsid w:val="008B5BF5"/>
    <w:rsid w:val="008C4548"/>
    <w:rsid w:val="008D6C25"/>
    <w:rsid w:val="008F30DB"/>
    <w:rsid w:val="008F58D8"/>
    <w:rsid w:val="009062F8"/>
    <w:rsid w:val="00917C26"/>
    <w:rsid w:val="009301D0"/>
    <w:rsid w:val="009506FD"/>
    <w:rsid w:val="009550EC"/>
    <w:rsid w:val="00955173"/>
    <w:rsid w:val="00957C44"/>
    <w:rsid w:val="00966C06"/>
    <w:rsid w:val="009764DD"/>
    <w:rsid w:val="00993165"/>
    <w:rsid w:val="009A077A"/>
    <w:rsid w:val="009A1913"/>
    <w:rsid w:val="009A1E97"/>
    <w:rsid w:val="009B0B6D"/>
    <w:rsid w:val="009B7EB7"/>
    <w:rsid w:val="009C740A"/>
    <w:rsid w:val="009E0130"/>
    <w:rsid w:val="009E7A7E"/>
    <w:rsid w:val="00A04689"/>
    <w:rsid w:val="00A16D47"/>
    <w:rsid w:val="00A21537"/>
    <w:rsid w:val="00A2165E"/>
    <w:rsid w:val="00A32CE2"/>
    <w:rsid w:val="00A33B69"/>
    <w:rsid w:val="00A34455"/>
    <w:rsid w:val="00A408AA"/>
    <w:rsid w:val="00A45BAE"/>
    <w:rsid w:val="00A5107B"/>
    <w:rsid w:val="00A53A02"/>
    <w:rsid w:val="00A56B7C"/>
    <w:rsid w:val="00A66C46"/>
    <w:rsid w:val="00A6732A"/>
    <w:rsid w:val="00A720D7"/>
    <w:rsid w:val="00A76087"/>
    <w:rsid w:val="00A809A6"/>
    <w:rsid w:val="00A85BBB"/>
    <w:rsid w:val="00A91678"/>
    <w:rsid w:val="00A97138"/>
    <w:rsid w:val="00A9772C"/>
    <w:rsid w:val="00AA2991"/>
    <w:rsid w:val="00AA51E7"/>
    <w:rsid w:val="00AA6AB3"/>
    <w:rsid w:val="00AB77A3"/>
    <w:rsid w:val="00AC24D3"/>
    <w:rsid w:val="00AD7107"/>
    <w:rsid w:val="00AE5BEB"/>
    <w:rsid w:val="00AF1F3B"/>
    <w:rsid w:val="00AF4064"/>
    <w:rsid w:val="00AF5C39"/>
    <w:rsid w:val="00B14FDC"/>
    <w:rsid w:val="00B209C8"/>
    <w:rsid w:val="00B40536"/>
    <w:rsid w:val="00B443C4"/>
    <w:rsid w:val="00B509CA"/>
    <w:rsid w:val="00B516E1"/>
    <w:rsid w:val="00B564F7"/>
    <w:rsid w:val="00B82668"/>
    <w:rsid w:val="00BA353A"/>
    <w:rsid w:val="00BA3B40"/>
    <w:rsid w:val="00BE0A30"/>
    <w:rsid w:val="00C21E68"/>
    <w:rsid w:val="00C2297F"/>
    <w:rsid w:val="00C24A95"/>
    <w:rsid w:val="00C33A65"/>
    <w:rsid w:val="00C44A8A"/>
    <w:rsid w:val="00C60D3E"/>
    <w:rsid w:val="00C6203C"/>
    <w:rsid w:val="00C7057F"/>
    <w:rsid w:val="00C73AB8"/>
    <w:rsid w:val="00C74917"/>
    <w:rsid w:val="00C83183"/>
    <w:rsid w:val="00C91189"/>
    <w:rsid w:val="00C9621B"/>
    <w:rsid w:val="00CA471C"/>
    <w:rsid w:val="00CA47D5"/>
    <w:rsid w:val="00CC4009"/>
    <w:rsid w:val="00CC7B0D"/>
    <w:rsid w:val="00CE1AD7"/>
    <w:rsid w:val="00CE749B"/>
    <w:rsid w:val="00CF0A34"/>
    <w:rsid w:val="00CF3379"/>
    <w:rsid w:val="00CF6E1F"/>
    <w:rsid w:val="00CF7C49"/>
    <w:rsid w:val="00D04750"/>
    <w:rsid w:val="00D22D4E"/>
    <w:rsid w:val="00D22DC2"/>
    <w:rsid w:val="00D27446"/>
    <w:rsid w:val="00D30887"/>
    <w:rsid w:val="00D34A85"/>
    <w:rsid w:val="00D40C35"/>
    <w:rsid w:val="00D418BC"/>
    <w:rsid w:val="00D50B93"/>
    <w:rsid w:val="00D72A79"/>
    <w:rsid w:val="00D75B45"/>
    <w:rsid w:val="00D7636E"/>
    <w:rsid w:val="00D92789"/>
    <w:rsid w:val="00D971C9"/>
    <w:rsid w:val="00DA025F"/>
    <w:rsid w:val="00DA04E0"/>
    <w:rsid w:val="00DB01BE"/>
    <w:rsid w:val="00DB1069"/>
    <w:rsid w:val="00DC3836"/>
    <w:rsid w:val="00DC6C71"/>
    <w:rsid w:val="00DD4DBC"/>
    <w:rsid w:val="00DE0E88"/>
    <w:rsid w:val="00DE63CB"/>
    <w:rsid w:val="00DF012F"/>
    <w:rsid w:val="00E06EC5"/>
    <w:rsid w:val="00E071EC"/>
    <w:rsid w:val="00E260D1"/>
    <w:rsid w:val="00E34874"/>
    <w:rsid w:val="00E467D7"/>
    <w:rsid w:val="00E47A47"/>
    <w:rsid w:val="00E47E82"/>
    <w:rsid w:val="00E525B7"/>
    <w:rsid w:val="00E55BB3"/>
    <w:rsid w:val="00E56C3F"/>
    <w:rsid w:val="00E6147F"/>
    <w:rsid w:val="00E64A99"/>
    <w:rsid w:val="00E66276"/>
    <w:rsid w:val="00E67B75"/>
    <w:rsid w:val="00E713E5"/>
    <w:rsid w:val="00E714BE"/>
    <w:rsid w:val="00E73A3C"/>
    <w:rsid w:val="00E83463"/>
    <w:rsid w:val="00E91411"/>
    <w:rsid w:val="00E95942"/>
    <w:rsid w:val="00EB5FC3"/>
    <w:rsid w:val="00EB60BB"/>
    <w:rsid w:val="00ED0B2A"/>
    <w:rsid w:val="00ED60D9"/>
    <w:rsid w:val="00F07254"/>
    <w:rsid w:val="00F2609C"/>
    <w:rsid w:val="00F27840"/>
    <w:rsid w:val="00F50A7D"/>
    <w:rsid w:val="00F53FE8"/>
    <w:rsid w:val="00F55C57"/>
    <w:rsid w:val="00F63C94"/>
    <w:rsid w:val="00F7420C"/>
    <w:rsid w:val="00F80701"/>
    <w:rsid w:val="00F858CC"/>
    <w:rsid w:val="00F904B9"/>
    <w:rsid w:val="00F905BF"/>
    <w:rsid w:val="00F93E42"/>
    <w:rsid w:val="00FA0D51"/>
    <w:rsid w:val="00FA63E2"/>
    <w:rsid w:val="00FB0930"/>
    <w:rsid w:val="00FB4D9E"/>
    <w:rsid w:val="00FC2769"/>
    <w:rsid w:val="00FD1E0B"/>
    <w:rsid w:val="00FE2A91"/>
    <w:rsid w:val="00FE57C7"/>
    <w:rsid w:val="00FE7E62"/>
    <w:rsid w:val="00FF4339"/>
    <w:rsid w:val="00FF54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c9,#00c491,#00bab3"/>
    </o:shapedefaults>
    <o:shapelayout v:ext="edit">
      <o:idmap v:ext="edit" data="1"/>
    </o:shapelayout>
  </w:shapeDefaults>
  <w:decimalSymbol w:val=","/>
  <w:listSeparator w:val=";"/>
  <w14:docId w14:val="6DDDD1DB"/>
  <w15:docId w15:val="{91F2DA5D-D8D6-4EDB-A543-7847014B2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60D1"/>
    <w:rPr>
      <w:rFonts w:ascii="Times New Roman" w:eastAsia="SimSun" w:hAnsi="Times New Roman" w:cs="Times New Roman"/>
      <w:sz w:val="24"/>
      <w:szCs w:val="24"/>
      <w:lang w:val="en-GB" w:eastAsia="zh-CN"/>
    </w:rPr>
  </w:style>
  <w:style w:type="paragraph" w:styleId="Titre1">
    <w:name w:val="heading 1"/>
    <w:basedOn w:val="Normal"/>
    <w:link w:val="Titre1Car"/>
    <w:uiPriority w:val="9"/>
    <w:qFormat/>
    <w:rsid w:val="0039376F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val="en-US" w:eastAsia="en-US"/>
    </w:rPr>
  </w:style>
  <w:style w:type="paragraph" w:styleId="Titre2">
    <w:name w:val="heading 2"/>
    <w:basedOn w:val="Normal"/>
    <w:link w:val="Titre2Car"/>
    <w:uiPriority w:val="9"/>
    <w:qFormat/>
    <w:rsid w:val="0039376F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val="en-US" w:eastAsia="en-US"/>
    </w:rPr>
  </w:style>
  <w:style w:type="paragraph" w:styleId="Titre3">
    <w:name w:val="heading 3"/>
    <w:basedOn w:val="Normal"/>
    <w:link w:val="Titre3Car"/>
    <w:uiPriority w:val="9"/>
    <w:qFormat/>
    <w:rsid w:val="0039376F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443C4"/>
    <w:rPr>
      <w:rFonts w:ascii="Tahoma" w:eastAsia="Times New Roman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443C4"/>
    <w:rPr>
      <w:rFonts w:ascii="Tahoma" w:hAnsi="Tahoma" w:cs="Tahoma"/>
      <w:sz w:val="16"/>
      <w:szCs w:val="16"/>
    </w:rPr>
  </w:style>
  <w:style w:type="paragraph" w:customStyle="1" w:styleId="NoSpacing1">
    <w:name w:val="No Spacing1"/>
    <w:uiPriority w:val="1"/>
    <w:qFormat/>
    <w:rsid w:val="00DA04E0"/>
    <w:rPr>
      <w:sz w:val="22"/>
      <w:szCs w:val="22"/>
      <w:lang w:val="sv-SE" w:eastAsia="sv-SE"/>
    </w:rPr>
  </w:style>
  <w:style w:type="character" w:styleId="Lienhypertexte">
    <w:name w:val="Hyperlink"/>
    <w:uiPriority w:val="99"/>
    <w:unhideWhenUsed/>
    <w:rsid w:val="00DA04E0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3B3A7D"/>
    <w:pPr>
      <w:tabs>
        <w:tab w:val="center" w:pos="4536"/>
        <w:tab w:val="right" w:pos="9072"/>
      </w:tabs>
    </w:pPr>
    <w:rPr>
      <w:rFonts w:ascii="Arial" w:eastAsia="Times New Roman" w:hAnsi="Arial"/>
      <w:sz w:val="22"/>
      <w:szCs w:val="22"/>
    </w:rPr>
  </w:style>
  <w:style w:type="character" w:customStyle="1" w:styleId="En-tteCar">
    <w:name w:val="En-tête Car"/>
    <w:link w:val="En-tte"/>
    <w:uiPriority w:val="99"/>
    <w:rsid w:val="003B3A7D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3B3A7D"/>
    <w:pPr>
      <w:tabs>
        <w:tab w:val="center" w:pos="4536"/>
        <w:tab w:val="right" w:pos="9072"/>
      </w:tabs>
    </w:pPr>
    <w:rPr>
      <w:rFonts w:ascii="Arial" w:eastAsia="Times New Roman" w:hAnsi="Arial"/>
      <w:sz w:val="22"/>
      <w:szCs w:val="22"/>
    </w:rPr>
  </w:style>
  <w:style w:type="character" w:customStyle="1" w:styleId="PieddepageCar">
    <w:name w:val="Pied de page Car"/>
    <w:link w:val="Pieddepage"/>
    <w:uiPriority w:val="99"/>
    <w:rsid w:val="003B3A7D"/>
    <w:rPr>
      <w:sz w:val="22"/>
      <w:szCs w:val="22"/>
    </w:rPr>
  </w:style>
  <w:style w:type="table" w:styleId="Grilledutableau">
    <w:name w:val="Table Grid"/>
    <w:basedOn w:val="TableauNormal"/>
    <w:uiPriority w:val="59"/>
    <w:rsid w:val="0016643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ev">
    <w:name w:val="Strong"/>
    <w:uiPriority w:val="22"/>
    <w:qFormat/>
    <w:rsid w:val="006B1F10"/>
    <w:rPr>
      <w:b/>
      <w:bCs/>
    </w:rPr>
  </w:style>
  <w:style w:type="paragraph" w:customStyle="1" w:styleId="Default">
    <w:name w:val="Default"/>
    <w:rsid w:val="004B4A64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sv-SE" w:eastAsia="en-US"/>
    </w:rPr>
  </w:style>
  <w:style w:type="paragraph" w:styleId="Paragraphedeliste">
    <w:name w:val="List Paragraph"/>
    <w:basedOn w:val="Normal"/>
    <w:uiPriority w:val="34"/>
    <w:qFormat/>
    <w:rsid w:val="00462BD4"/>
    <w:pPr>
      <w:ind w:left="720"/>
      <w:contextualSpacing/>
    </w:pPr>
    <w:rPr>
      <w:rFonts w:eastAsia="Times New Roman"/>
      <w:sz w:val="22"/>
      <w:lang w:val="sv-SE" w:eastAsia="sv-SE"/>
    </w:rPr>
  </w:style>
  <w:style w:type="character" w:customStyle="1" w:styleId="UnresolvedMention">
    <w:name w:val="Unresolved Mention"/>
    <w:uiPriority w:val="99"/>
    <w:semiHidden/>
    <w:unhideWhenUsed/>
    <w:rsid w:val="00FC2769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39376F"/>
    <w:rPr>
      <w:rFonts w:ascii="Times New Roman" w:hAnsi="Times New Roman" w:cs="Times New Roman"/>
      <w:b/>
      <w:bCs/>
      <w:kern w:val="36"/>
      <w:sz w:val="48"/>
      <w:szCs w:val="48"/>
      <w:lang w:val="en-US" w:eastAsia="en-US"/>
    </w:rPr>
  </w:style>
  <w:style w:type="character" w:customStyle="1" w:styleId="Titre2Car">
    <w:name w:val="Titre 2 Car"/>
    <w:basedOn w:val="Policepardfaut"/>
    <w:link w:val="Titre2"/>
    <w:uiPriority w:val="9"/>
    <w:rsid w:val="0039376F"/>
    <w:rPr>
      <w:rFonts w:ascii="Times New Roman" w:hAnsi="Times New Roman" w:cs="Times New Roman"/>
      <w:b/>
      <w:bCs/>
      <w:sz w:val="36"/>
      <w:szCs w:val="36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rsid w:val="0039376F"/>
    <w:rPr>
      <w:rFonts w:ascii="Times New Roman" w:hAnsi="Times New Roman" w:cs="Times New Roman"/>
      <w:b/>
      <w:bCs/>
      <w:sz w:val="27"/>
      <w:szCs w:val="27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39376F"/>
    <w:pPr>
      <w:spacing w:before="100" w:beforeAutospacing="1" w:after="100" w:afterAutospacing="1"/>
    </w:pPr>
    <w:rPr>
      <w:rFonts w:eastAsia="Times New Roman"/>
      <w:lang w:val="en-US" w:eastAsia="en-US"/>
    </w:rPr>
  </w:style>
  <w:style w:type="character" w:customStyle="1" w:styleId="a">
    <w:name w:val="_"/>
    <w:basedOn w:val="Policepardfaut"/>
    <w:rsid w:val="00A04689"/>
  </w:style>
  <w:style w:type="character" w:customStyle="1" w:styleId="fs7">
    <w:name w:val="fs7"/>
    <w:basedOn w:val="Policepardfaut"/>
    <w:rsid w:val="00A04689"/>
  </w:style>
  <w:style w:type="character" w:customStyle="1" w:styleId="fs4">
    <w:name w:val="fs4"/>
    <w:basedOn w:val="Policepardfaut"/>
    <w:rsid w:val="00A046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9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WFAD\Mallar\WFAD%20Wordmall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3CF0CF-FBEC-403C-9A10-85811FEFC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WFAD Wordmall</Template>
  <TotalTime>4</TotalTime>
  <Pages>3</Pages>
  <Words>753</Words>
  <Characters>4146</Characters>
  <Application>Microsoft Office Word</Application>
  <DocSecurity>0</DocSecurity>
  <Lines>34</Lines>
  <Paragraphs>9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3" baseType="lpstr">
      <vt:lpstr>Embassy of France</vt:lpstr>
      <vt:lpstr>Embassy of France</vt:lpstr>
      <vt:lpstr>Embassy of France</vt:lpstr>
    </vt:vector>
  </TitlesOfParts>
  <Company>Hewlett-Packard</Company>
  <LinksUpToDate>false</LinksUpToDate>
  <CharactersWithSpaces>4890</CharactersWithSpaces>
  <SharedDoc>false</SharedDoc>
  <HLinks>
    <vt:vector size="12" baseType="variant">
      <vt:variant>
        <vt:i4>5570618</vt:i4>
      </vt:variant>
      <vt:variant>
        <vt:i4>3</vt:i4>
      </vt:variant>
      <vt:variant>
        <vt:i4>0</vt:i4>
      </vt:variant>
      <vt:variant>
        <vt:i4>5</vt:i4>
      </vt:variant>
      <vt:variant>
        <vt:lpwstr>mailto:aivaras.zukauskas@wfad.se</vt:lpwstr>
      </vt:variant>
      <vt:variant>
        <vt:lpwstr/>
      </vt:variant>
      <vt:variant>
        <vt:i4>8126491</vt:i4>
      </vt:variant>
      <vt:variant>
        <vt:i4>0</vt:i4>
      </vt:variant>
      <vt:variant>
        <vt:i4>0</vt:i4>
      </vt:variant>
      <vt:variant>
        <vt:i4>5</vt:i4>
      </vt:variant>
      <vt:variant>
        <vt:lpwstr>mailto:regina.mattson@wfad.se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Embassy of France</dc:title>
  <dc:creator>RNS</dc:creator>
  <cp:lastModifiedBy>HP Core i5</cp:lastModifiedBy>
  <cp:revision>10</cp:revision>
  <cp:lastPrinted>2020-10-28T08:08:00Z</cp:lastPrinted>
  <dcterms:created xsi:type="dcterms:W3CDTF">2020-11-04T10:16:00Z</dcterms:created>
  <dcterms:modified xsi:type="dcterms:W3CDTF">2023-10-02T20:05:00Z</dcterms:modified>
</cp:coreProperties>
</file>