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489" w:rsidRDefault="000A3489" w:rsidP="0064218C">
      <w:pPr>
        <w:pStyle w:val="Addendum"/>
        <w:keepNext/>
        <w:rPr>
          <w:rFonts w:asciiTheme="minorHAnsi" w:hAnsiTheme="minorHAnsi" w:cstheme="minorHAnsi"/>
          <w:sz w:val="22"/>
          <w:szCs w:val="22"/>
          <w:lang w:val="fr-BE"/>
        </w:rPr>
      </w:pPr>
    </w:p>
    <w:p w:rsidR="00E5062C" w:rsidRDefault="00E5062C" w:rsidP="0064218C">
      <w:pPr>
        <w:pStyle w:val="Addendum"/>
        <w:keepNext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pStyle w:val="Addendum"/>
        <w:keepNext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FICHE D’IDENTIFICATION DU SOUMISSIONNAIRE</w:t>
      </w:r>
    </w:p>
    <w:p w:rsidR="0064218C" w:rsidRPr="00826335" w:rsidRDefault="0064218C" w:rsidP="0064218C">
      <w:pPr>
        <w:pStyle w:val="Addendum"/>
        <w:keepNext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i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i/>
          <w:sz w:val="22"/>
          <w:szCs w:val="22"/>
          <w:lang w:val="fr-BE"/>
        </w:rPr>
        <w:t xml:space="preserve">Important : ce formulaire doit être complété dans son entièreté, et signé par le soumissionnaire. 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b/>
          <w:u w:val="single"/>
          <w:lang w:val="fr-BE"/>
        </w:rPr>
      </w:pPr>
      <w:r w:rsidRPr="00826335">
        <w:rPr>
          <w:rFonts w:asciiTheme="minorHAnsi" w:hAnsiTheme="minorHAnsi" w:cstheme="minorHAnsi"/>
          <w:b/>
          <w:u w:val="single"/>
          <w:lang w:val="fr-BE"/>
        </w:rPr>
        <w:t xml:space="preserve">COORDONNÉES </w:t>
      </w:r>
    </w:p>
    <w:p w:rsidR="0064218C" w:rsidRPr="00762756" w:rsidRDefault="0064218C" w:rsidP="0064218C">
      <w:pPr>
        <w:keepNext/>
        <w:jc w:val="both"/>
        <w:rPr>
          <w:rFonts w:ascii="Cambria" w:hAnsi="Cambria"/>
          <w:b/>
          <w:u w:val="single"/>
          <w:lang w:val="fr-BE"/>
        </w:rPr>
      </w:pPr>
    </w:p>
    <w:p w:rsidR="0064218C" w:rsidRPr="00826335" w:rsidRDefault="0064218C" w:rsidP="0064218C">
      <w:pPr>
        <w:keepNext/>
        <w:tabs>
          <w:tab w:val="center" w:pos="4536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La firme (dénomination, raison </w:t>
      </w:r>
      <w:r w:rsidR="000A3489" w:rsidRPr="00826335">
        <w:rPr>
          <w:rFonts w:asciiTheme="minorHAnsi" w:hAnsiTheme="minorHAnsi" w:cstheme="minorHAnsi"/>
          <w:sz w:val="22"/>
          <w:szCs w:val="22"/>
          <w:lang w:val="fr-BE"/>
        </w:rPr>
        <w:t>sociale)  :…</w:t>
      </w:r>
      <w:r w:rsidRPr="00826335">
        <w:rPr>
          <w:rFonts w:asciiTheme="minorHAnsi" w:hAnsiTheme="minorHAnsi" w:cstheme="minorHAnsi"/>
          <w:sz w:val="22"/>
          <w:szCs w:val="22"/>
          <w:lang w:val="fr-BE"/>
        </w:rPr>
        <w:t>……</w:t>
      </w:r>
      <w:bookmarkStart w:id="0" w:name="_GoBack"/>
      <w:bookmarkEnd w:id="0"/>
      <w:r w:rsidRPr="00826335">
        <w:rPr>
          <w:rFonts w:asciiTheme="minorHAnsi" w:hAnsiTheme="minorHAnsi" w:cstheme="minorHAnsi"/>
          <w:sz w:val="22"/>
          <w:szCs w:val="22"/>
          <w:lang w:val="fr-BE"/>
        </w:rPr>
        <w:t>…..………………………………………………</w:t>
      </w:r>
      <w:proofErr w:type="gramStart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…….</w:t>
      </w:r>
      <w:proofErr w:type="gramEnd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Nationalité</w:t>
      </w:r>
      <w:proofErr w:type="gramStart"/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 :…</w:t>
      </w:r>
      <w:proofErr w:type="gramEnd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……………………………………………………………...…………………………………….……………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Ayant son siège à (adresse </w:t>
      </w:r>
      <w:proofErr w:type="gramStart"/>
      <w:r w:rsidRPr="00826335">
        <w:rPr>
          <w:rFonts w:asciiTheme="minorHAnsi" w:hAnsiTheme="minorHAnsi" w:cstheme="minorHAnsi"/>
          <w:sz w:val="22"/>
          <w:szCs w:val="22"/>
          <w:lang w:val="fr-BE"/>
        </w:rPr>
        <w:t>complète) :…</w:t>
      </w:r>
      <w:proofErr w:type="gramEnd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…………………………………………………………………………….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………………………………………………………………………………………………………………………………………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Téléphone</w:t>
      </w:r>
      <w:proofErr w:type="gramStart"/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 :…</w:t>
      </w:r>
      <w:proofErr w:type="gramEnd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………………………………………………………………………………………..…………………………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E-mail</w:t>
      </w:r>
      <w:proofErr w:type="gramStart"/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 :…</w:t>
      </w:r>
      <w:proofErr w:type="gramEnd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………………………………………………………………………………………………………………………..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Personne de contact</w:t>
      </w:r>
      <w:proofErr w:type="gramStart"/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 :…</w:t>
      </w:r>
      <w:proofErr w:type="gramEnd"/>
      <w:r w:rsidRPr="00826335">
        <w:rPr>
          <w:rFonts w:asciiTheme="minorHAnsi" w:hAnsiTheme="minorHAnsi" w:cstheme="minorHAnsi"/>
          <w:sz w:val="22"/>
          <w:szCs w:val="22"/>
          <w:lang w:val="fr-BE"/>
        </w:rPr>
        <w:t>…………………………………………………………………………………………………….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Forme juridique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Type d’organisation :         A but Lucratif󠄯   󠄯󠄯   Sans but Lucratif 󠄯󠄯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  <w:lang w:val="fr-BE"/>
        </w:rPr>
      </w:pPr>
      <w:r w:rsidRPr="00826335">
        <w:rPr>
          <w:rFonts w:asciiTheme="minorHAnsi" w:hAnsiTheme="minorHAnsi" w:cstheme="minorHAnsi"/>
          <w:i/>
          <w:sz w:val="20"/>
          <w:szCs w:val="20"/>
          <w:lang w:val="fr-BE"/>
        </w:rPr>
        <w:t xml:space="preserve">Veuillez cocher les documents administratifs et légaux en votre disposition et joindre les copies des justificatifs </w:t>
      </w:r>
      <w:proofErr w:type="gramStart"/>
      <w:r w:rsidRPr="00826335">
        <w:rPr>
          <w:rFonts w:asciiTheme="minorHAnsi" w:hAnsiTheme="minorHAnsi" w:cstheme="minorHAnsi"/>
          <w:i/>
          <w:sz w:val="20"/>
          <w:szCs w:val="20"/>
          <w:lang w:val="fr-BE"/>
        </w:rPr>
        <w:t>( Selon</w:t>
      </w:r>
      <w:proofErr w:type="gramEnd"/>
      <w:r w:rsidRPr="00826335">
        <w:rPr>
          <w:rFonts w:asciiTheme="minorHAnsi" w:hAnsiTheme="minorHAnsi" w:cstheme="minorHAnsi"/>
          <w:i/>
          <w:sz w:val="20"/>
          <w:szCs w:val="20"/>
          <w:lang w:val="fr-BE"/>
        </w:rPr>
        <w:t xml:space="preserve"> le type d’organisation</w:t>
      </w:r>
    </w:p>
    <w:p w:rsidR="0064218C" w:rsidRPr="00826335" w:rsidRDefault="0064218C" w:rsidP="0064218C">
      <w:pPr>
        <w:keepNext/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  <w:lang w:val="fr-BE"/>
        </w:rPr>
      </w:pPr>
    </w:p>
    <w:tbl>
      <w:tblPr>
        <w:tblW w:w="94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7"/>
        <w:gridCol w:w="631"/>
        <w:gridCol w:w="5537"/>
      </w:tblGrid>
      <w:tr w:rsidR="0064218C" w:rsidRPr="00826335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</w:pPr>
            <w:r w:rsidRPr="00826335"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  <w:t>Documents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</w:pPr>
            <w:proofErr w:type="spellStart"/>
            <w:r w:rsidRPr="00826335"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  <w:t>Numéro</w:t>
            </w:r>
            <w:proofErr w:type="spellEnd"/>
            <w:r w:rsidRPr="00826335"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  <w:t xml:space="preserve"> </w:t>
            </w:r>
            <w:proofErr w:type="spellStart"/>
            <w:r w:rsidRPr="00826335"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  <w:t>ou</w:t>
            </w:r>
            <w:proofErr w:type="spellEnd"/>
            <w:r w:rsidRPr="00826335"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  <w:t xml:space="preserve"> </w:t>
            </w:r>
            <w:proofErr w:type="spellStart"/>
            <w:r w:rsidRPr="00826335">
              <w:rPr>
                <w:rFonts w:asciiTheme="minorHAnsi" w:eastAsia="Times New Roman" w:hAnsiTheme="minorHAnsi" w:cstheme="minorHAnsi"/>
                <w:b/>
                <w:color w:val="000000"/>
                <w:lang w:eastAsia="fr-FR"/>
              </w:rPr>
              <w:t>référence</w:t>
            </w:r>
            <w:proofErr w:type="spellEnd"/>
          </w:p>
        </w:tc>
      </w:tr>
      <w:tr w:rsidR="0064218C" w:rsidRPr="00826335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Personnalité</w:t>
            </w:r>
            <w:proofErr w:type="spellEnd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 xml:space="preserve"> </w:t>
            </w: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juridique</w:t>
            </w:r>
            <w:proofErr w:type="spellEnd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</w:tr>
      <w:tr w:rsidR="0064218C" w:rsidRPr="00826335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Statut</w:t>
            </w:r>
            <w:proofErr w:type="spellEnd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 xml:space="preserve"> </w:t>
            </w: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notarié</w:t>
            </w:r>
            <w:proofErr w:type="spellEnd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</w:tr>
      <w:tr w:rsidR="0064218C" w:rsidRPr="00826335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 xml:space="preserve">Identification </w:t>
            </w: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nationale</w:t>
            </w:r>
            <w:proofErr w:type="spellEnd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</w:tr>
      <w:tr w:rsidR="0064218C" w:rsidRPr="00826335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RCCM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</w:tr>
      <w:tr w:rsidR="0064218C" w:rsidRPr="00826335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Numéro</w:t>
            </w:r>
            <w:proofErr w:type="spellEnd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 xml:space="preserve"> </w:t>
            </w:r>
            <w:proofErr w:type="spellStart"/>
            <w:r w:rsidRPr="00826335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d’impôt</w:t>
            </w:r>
            <w:proofErr w:type="spellEnd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218C" w:rsidRPr="00826335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</w:p>
        </w:tc>
      </w:tr>
      <w:tr w:rsidR="0064218C" w:rsidRPr="00E5062C" w:rsidTr="00693207">
        <w:trPr>
          <w:trHeight w:val="34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18C" w:rsidRPr="0064218C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val="fr-FR" w:eastAsia="fr-FR"/>
              </w:rPr>
            </w:pPr>
            <w:r w:rsidRPr="0064218C">
              <w:rPr>
                <w:rFonts w:asciiTheme="minorHAnsi" w:eastAsia="Times New Roman" w:hAnsiTheme="minorHAnsi" w:cstheme="minorHAnsi"/>
                <w:color w:val="000000"/>
                <w:lang w:val="fr-FR" w:eastAsia="fr-FR"/>
              </w:rPr>
              <w:t>Affiliation à la sécurité sociale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64218C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val="fr-FR" w:eastAsia="fr-FR"/>
              </w:rPr>
            </w:pPr>
          </w:p>
          <w:p w:rsidR="0064218C" w:rsidRPr="0064218C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val="fr-FR" w:eastAsia="fr-FR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8C" w:rsidRPr="0064218C" w:rsidRDefault="0064218C" w:rsidP="00693207">
            <w:pPr>
              <w:rPr>
                <w:rFonts w:asciiTheme="minorHAnsi" w:eastAsia="Times New Roman" w:hAnsiTheme="minorHAnsi" w:cstheme="minorHAnsi"/>
                <w:color w:val="000000"/>
                <w:lang w:val="fr-FR" w:eastAsia="fr-FR"/>
              </w:rPr>
            </w:pPr>
          </w:p>
        </w:tc>
      </w:tr>
    </w:tbl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b/>
          <w:u w:val="single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b/>
          <w:lang w:val="fr-BE"/>
        </w:rPr>
      </w:pPr>
      <w:r w:rsidRPr="00826335">
        <w:rPr>
          <w:rFonts w:asciiTheme="minorHAnsi" w:hAnsiTheme="minorHAnsi" w:cstheme="minorHAnsi"/>
          <w:b/>
          <w:u w:val="single"/>
          <w:lang w:val="fr-BE"/>
        </w:rPr>
        <w:t xml:space="preserve">COORDONNEES BANCAIRES </w:t>
      </w: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Les paiements seront effectués valablement par virement ou versement suivant les coordonnées suivantes :</w:t>
      </w: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7"/>
        <w:gridCol w:w="6543"/>
      </w:tblGrid>
      <w:tr w:rsidR="0064218C" w:rsidRPr="00826335" w:rsidTr="00693207">
        <w:trPr>
          <w:trHeight w:val="220"/>
        </w:trPr>
        <w:tc>
          <w:tcPr>
            <w:tcW w:w="2547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Banque</w:t>
            </w:r>
            <w:proofErr w:type="spellEnd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</w:tcPr>
          <w:p w:rsidR="0064218C" w:rsidRPr="00826335" w:rsidRDefault="0064218C" w:rsidP="00693207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64218C" w:rsidRPr="00826335" w:rsidRDefault="0064218C" w:rsidP="00693207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64218C" w:rsidRPr="00826335" w:rsidTr="00693207">
        <w:trPr>
          <w:trHeight w:val="226"/>
        </w:trPr>
        <w:tc>
          <w:tcPr>
            <w:tcW w:w="2547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Intitulé</w:t>
            </w:r>
            <w:proofErr w:type="spellEnd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du </w:t>
            </w:r>
            <w:proofErr w:type="spellStart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compte</w:t>
            </w:r>
            <w:proofErr w:type="spellEnd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64218C" w:rsidRPr="00826335" w:rsidTr="00693207">
        <w:trPr>
          <w:trHeight w:val="220"/>
        </w:trPr>
        <w:tc>
          <w:tcPr>
            <w:tcW w:w="2547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Numéro</w:t>
            </w:r>
            <w:proofErr w:type="spellEnd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compte</w:t>
            </w:r>
            <w:proofErr w:type="spellEnd"/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63" w:type="dxa"/>
          </w:tcPr>
          <w:p w:rsidR="0064218C" w:rsidRPr="00826335" w:rsidRDefault="0064218C" w:rsidP="00693207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64218C" w:rsidRPr="00826335" w:rsidRDefault="0064218C" w:rsidP="00693207">
            <w:pPr>
              <w:keepNext/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64218C" w:rsidRPr="00826335" w:rsidTr="00693207">
        <w:trPr>
          <w:trHeight w:val="226"/>
        </w:trPr>
        <w:tc>
          <w:tcPr>
            <w:tcW w:w="2547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63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Code Swift </w:t>
            </w:r>
          </w:p>
        </w:tc>
        <w:tc>
          <w:tcPr>
            <w:tcW w:w="6663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64218C" w:rsidRPr="00826335" w:rsidTr="00693207">
        <w:trPr>
          <w:trHeight w:val="226"/>
        </w:trPr>
        <w:tc>
          <w:tcPr>
            <w:tcW w:w="2547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63" w:type="dxa"/>
          </w:tcPr>
          <w:p w:rsidR="0064218C" w:rsidRPr="00826335" w:rsidRDefault="0064218C" w:rsidP="00693207">
            <w:pPr>
              <w:jc w:val="both"/>
              <w:textAlignment w:val="top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</w:tbl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Fait à .............................................................................................................................................</w:t>
      </w: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Le ..................................................................................................................................................</w:t>
      </w: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keepNext/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 xml:space="preserve">Le soumissionnaire/ </w:t>
      </w:r>
      <w:r w:rsidR="00926F41" w:rsidRPr="00826335">
        <w:rPr>
          <w:rFonts w:asciiTheme="minorHAnsi" w:hAnsiTheme="minorHAnsi" w:cstheme="minorHAnsi"/>
          <w:sz w:val="22"/>
          <w:szCs w:val="22"/>
          <w:lang w:val="fr-BE"/>
        </w:rPr>
        <w:t>Représentant,</w:t>
      </w: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Signature : .....................................................................................................................................</w:t>
      </w: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Nom et prénom : ...........................................................................................................................</w:t>
      </w: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lang w:val="fr-BE"/>
        </w:rPr>
      </w:pP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  <w:r w:rsidRPr="00826335">
        <w:rPr>
          <w:rFonts w:asciiTheme="minorHAnsi" w:hAnsiTheme="minorHAnsi" w:cstheme="minorHAnsi"/>
          <w:sz w:val="22"/>
          <w:szCs w:val="22"/>
          <w:lang w:val="fr-BE"/>
        </w:rPr>
        <w:t>Fonction : ......................................................................................................................................</w:t>
      </w: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</w:p>
    <w:p w:rsidR="0064218C" w:rsidRPr="00826335" w:rsidRDefault="0064218C" w:rsidP="0064218C">
      <w:pPr>
        <w:jc w:val="both"/>
        <w:rPr>
          <w:rFonts w:asciiTheme="minorHAnsi" w:hAnsiTheme="minorHAnsi" w:cstheme="minorHAnsi"/>
          <w:sz w:val="22"/>
          <w:szCs w:val="22"/>
          <w:u w:val="single"/>
          <w:lang w:val="fr-BE"/>
        </w:rPr>
      </w:pPr>
    </w:p>
    <w:p w:rsidR="0064218C" w:rsidRPr="00762756" w:rsidRDefault="0064218C" w:rsidP="0064218C">
      <w:pPr>
        <w:jc w:val="both"/>
        <w:rPr>
          <w:rFonts w:ascii="Cambria" w:hAnsi="Cambria"/>
          <w:b/>
          <w:sz w:val="22"/>
          <w:szCs w:val="22"/>
          <w:u w:val="single"/>
          <w:lang w:val="fr-BE"/>
        </w:rPr>
      </w:pPr>
    </w:p>
    <w:p w:rsidR="00473F7C" w:rsidRPr="0064218C" w:rsidRDefault="00473F7C" w:rsidP="0064218C"/>
    <w:sectPr w:rsidR="00473F7C" w:rsidRPr="0064218C" w:rsidSect="000A3489">
      <w:headerReference w:type="default" r:id="rId8"/>
      <w:footerReference w:type="default" r:id="rId9"/>
      <w:pgSz w:w="11906" w:h="16838"/>
      <w:pgMar w:top="567" w:right="1418" w:bottom="567" w:left="1418" w:header="39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7A3" w:rsidRDefault="00B327A3" w:rsidP="003B3A7D">
      <w:r>
        <w:separator/>
      </w:r>
    </w:p>
  </w:endnote>
  <w:endnote w:type="continuationSeparator" w:id="0">
    <w:p w:rsidR="00B327A3" w:rsidRDefault="00B327A3" w:rsidP="003B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103A3D-AADD-488B-853F-7CF306127B74}"/>
    <w:embedBold r:id="rId2" w:fontKey="{89679BA4-8EB7-40D0-B413-8BDD513865F2}"/>
    <w:embedItalic r:id="rId3" w:fontKey="{F40CCF56-37E5-416B-B2C9-F0CD6BF8BE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506DD0-DBF4-4FCF-A54C-95AD88772C59}"/>
  </w:font>
  <w:font w:name="Liberation Serif">
    <w:altName w:val="MS Gothic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83450E-B8DB-489C-B600-2F28277B822B}"/>
    <w:embedBold r:id="rId6" w:fontKey="{F4337844-7EEC-4896-BCD2-F7A20BBD70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margin" w:tblpXSpec="center" w:tblpY="15338"/>
      <w:tblOverlap w:val="never"/>
      <w:tblW w:w="12015" w:type="dxa"/>
      <w:tblBorders>
        <w:top w:val="single" w:sz="4" w:space="0" w:color="FFFFFF"/>
        <w:left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00" w:firstRow="0" w:lastRow="0" w:firstColumn="0" w:lastColumn="0" w:noHBand="0" w:noVBand="1"/>
    </w:tblPr>
    <w:tblGrid>
      <w:gridCol w:w="12015"/>
    </w:tblGrid>
    <w:tr w:rsidR="000677B7" w:rsidRPr="008B5BF5">
      <w:trPr>
        <w:cantSplit/>
        <w:trHeight w:val="137"/>
      </w:trPr>
      <w:tc>
        <w:tcPr>
          <w:tcW w:w="12015" w:type="dxa"/>
        </w:tcPr>
        <w:p w:rsidR="00FC2769" w:rsidRPr="00A9772C" w:rsidRDefault="000677B7" w:rsidP="00896D86">
          <w:pPr>
            <w:pStyle w:val="NoSpacing1"/>
            <w:jc w:val="center"/>
            <w:rPr>
              <w:rFonts w:ascii="Calibri" w:hAnsi="Calibri"/>
              <w:b/>
              <w:color w:val="A6A6A6"/>
              <w:position w:val="6"/>
              <w:sz w:val="16"/>
              <w:szCs w:val="16"/>
              <w:lang w:val="en-US"/>
            </w:rPr>
          </w:pPr>
          <w:r w:rsidRPr="00A9772C">
            <w:rPr>
              <w:rFonts w:ascii="Calibri" w:hAnsi="Calibri"/>
              <w:b/>
              <w:color w:val="A6A6A6"/>
              <w:position w:val="6"/>
              <w:sz w:val="16"/>
              <w:szCs w:val="16"/>
              <w:lang w:val="en-US"/>
            </w:rPr>
            <w:t>WORLD FEDERATION AGAINST DRUGS – WFAD</w:t>
          </w:r>
          <w:r w:rsidR="00896D86">
            <w:rPr>
              <w:rFonts w:ascii="Calibri" w:hAnsi="Calibri"/>
              <w:b/>
              <w:color w:val="A6A6A6"/>
              <w:position w:val="6"/>
              <w:sz w:val="16"/>
              <w:szCs w:val="16"/>
              <w:lang w:val="en-US"/>
            </w:rPr>
            <w:t>/DRC</w:t>
          </w:r>
        </w:p>
      </w:tc>
    </w:tr>
    <w:tr w:rsidR="000677B7" w:rsidRPr="00926F41">
      <w:trPr>
        <w:cantSplit/>
        <w:trHeight w:val="198"/>
      </w:trPr>
      <w:tc>
        <w:tcPr>
          <w:tcW w:w="12015" w:type="dxa"/>
        </w:tcPr>
        <w:p w:rsidR="000677B7" w:rsidRPr="00473F7C" w:rsidRDefault="00FC2769" w:rsidP="002E3776">
          <w:pPr>
            <w:pStyle w:val="NoSpacing1"/>
            <w:jc w:val="center"/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</w:pPr>
          <w:r w:rsidRPr="00E5062C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en-US"/>
            </w:rPr>
            <w:t xml:space="preserve"> </w:t>
          </w:r>
          <w:r w:rsidR="00926F41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8, avenue Kalemie, Imm. Anji 5</w:t>
          </w:r>
          <w:r w:rsidR="00926F41" w:rsidRPr="00926F41">
            <w:rPr>
              <w:rFonts w:ascii="Calibri" w:hAnsi="Calibri"/>
              <w:b/>
              <w:color w:val="A6A6A6"/>
              <w:position w:val="-32"/>
              <w:sz w:val="16"/>
              <w:szCs w:val="16"/>
              <w:vertAlign w:val="superscript"/>
              <w:lang w:val="fr-FR"/>
            </w:rPr>
            <w:t>ème</w:t>
          </w:r>
          <w:r w:rsidR="00926F41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 xml:space="preserve"> niveau</w:t>
          </w:r>
          <w:r w:rsidRPr="00473F7C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, Commune de la Gombe, Kinshasa, DRC</w:t>
          </w:r>
          <w:r w:rsidR="00473F7C" w:rsidRPr="00473F7C">
            <w:rPr>
              <w:rFonts w:ascii="Calibri" w:hAnsi="Calibri"/>
              <w:b/>
              <w:noProof/>
              <w:color w:val="A6A6A6"/>
              <w:position w:val="-32"/>
              <w:sz w:val="16"/>
              <w:szCs w:val="16"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2333625</wp:posOffset>
                    </wp:positionH>
                    <wp:positionV relativeFrom="paragraph">
                      <wp:posOffset>33020</wp:posOffset>
                    </wp:positionV>
                    <wp:extent cx="2828925" cy="635"/>
                    <wp:effectExtent l="0" t="0" r="9525" b="18415"/>
                    <wp:wrapNone/>
                    <wp:docPr id="1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828925" cy="635"/>
                            </a:xfrm>
                            <a:prstGeom prst="straightConnector1">
                              <a:avLst/>
                            </a:prstGeom>
                            <a:noFill/>
                            <a:ln w="15240">
                              <a:solidFill>
                                <a:srgbClr val="00BA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C98E3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183.75pt;margin-top:2.6pt;width:222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" strokecolor="#00bab3" strokeweight="1.2pt"/>
                </w:pict>
              </mc:Fallback>
            </mc:AlternateContent>
          </w:r>
          <w:r w:rsidR="00810C1C" w:rsidRPr="00473F7C">
            <w:rPr>
              <w:rFonts w:ascii="Calibri" w:hAnsi="Calibri"/>
              <w:b/>
              <w:color w:val="A6A6A6"/>
              <w:position w:val="-32"/>
              <w:sz w:val="16"/>
              <w:szCs w:val="16"/>
              <w:lang w:val="fr-FR"/>
            </w:rPr>
            <w:t>. N° D’enregistrement  112/JT/2020 </w:t>
          </w:r>
        </w:p>
      </w:tc>
    </w:tr>
    <w:tr w:rsidR="000677B7" w:rsidRPr="008B5BF5" w:rsidTr="00810C1C">
      <w:trPr>
        <w:cantSplit/>
        <w:trHeight w:val="901"/>
      </w:trPr>
      <w:tc>
        <w:tcPr>
          <w:tcW w:w="12015" w:type="dxa"/>
        </w:tcPr>
        <w:p w:rsidR="000677B7" w:rsidRPr="00473F7C" w:rsidRDefault="00F27840" w:rsidP="000D54DB">
          <w:pPr>
            <w:pStyle w:val="NoSpacing1"/>
            <w:jc w:val="center"/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</w:pPr>
          <w:r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 xml:space="preserve">+243 99 99 64 899 </w:t>
          </w:r>
          <w:r w:rsidR="000677B7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 xml:space="preserve">E-mail: </w:t>
          </w:r>
          <w:r w:rsidR="00896D86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>infodrc</w:t>
          </w:r>
          <w:r w:rsidR="00FC2769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>@wfad.se</w:t>
          </w:r>
          <w:r w:rsidR="000677B7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 xml:space="preserve">| Web: </w:t>
          </w:r>
          <w:r w:rsidR="00FC2769" w:rsidRPr="00473F7C">
            <w:rPr>
              <w:rFonts w:ascii="Calibri" w:hAnsi="Calibri"/>
              <w:b/>
              <w:color w:val="A6A6A6"/>
              <w:position w:val="-16"/>
              <w:sz w:val="16"/>
              <w:szCs w:val="16"/>
              <w:lang w:val="en-US"/>
            </w:rPr>
            <w:t>www.wfad.se</w:t>
          </w:r>
        </w:p>
      </w:tc>
    </w:tr>
  </w:tbl>
  <w:p w:rsidR="000677B7" w:rsidRPr="00896D86" w:rsidRDefault="000677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7A3" w:rsidRDefault="00B327A3" w:rsidP="003B3A7D">
      <w:r>
        <w:separator/>
      </w:r>
    </w:p>
  </w:footnote>
  <w:footnote w:type="continuationSeparator" w:id="0">
    <w:p w:rsidR="00B327A3" w:rsidRDefault="00B327A3" w:rsidP="003B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7B7" w:rsidRDefault="000A3489" w:rsidP="000A3489">
    <w:pPr>
      <w:pStyle w:val="En-tte"/>
      <w:jc w:val="center"/>
    </w:pPr>
    <w:r w:rsidRPr="000A3489">
      <w:rPr>
        <w:noProof/>
        <w:lang w:val="fr-FR" w:eastAsia="fr-FR"/>
      </w:rPr>
      <w:drawing>
        <wp:inline distT="0" distB="0" distL="0" distR="0">
          <wp:extent cx="666750" cy="666750"/>
          <wp:effectExtent l="0" t="0" r="0" b="0"/>
          <wp:docPr id="4" name="Image 4" descr="C:\Users\HP Core i5\OneDrive\Desktop\WFAD_logo_dr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 Core i5\OneDrive\Desktop\WFAD_logo_dr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6F1"/>
    <w:multiLevelType w:val="multilevel"/>
    <w:tmpl w:val="DB06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B1A48"/>
    <w:multiLevelType w:val="multilevel"/>
    <w:tmpl w:val="F224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83436"/>
    <w:multiLevelType w:val="multilevel"/>
    <w:tmpl w:val="887A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B08D5"/>
    <w:multiLevelType w:val="multilevel"/>
    <w:tmpl w:val="E5F0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D4B20"/>
    <w:multiLevelType w:val="hybridMultilevel"/>
    <w:tmpl w:val="44863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B76DD"/>
    <w:multiLevelType w:val="multilevel"/>
    <w:tmpl w:val="98F6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D3614"/>
    <w:multiLevelType w:val="hybridMultilevel"/>
    <w:tmpl w:val="E3AE1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770EE"/>
    <w:multiLevelType w:val="multilevel"/>
    <w:tmpl w:val="6FF4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2F0084"/>
    <w:multiLevelType w:val="hybridMultilevel"/>
    <w:tmpl w:val="258CBB58"/>
    <w:lvl w:ilvl="0" w:tplc="CF8CA51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D3002"/>
    <w:multiLevelType w:val="multilevel"/>
    <w:tmpl w:val="F3C4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D48BA"/>
    <w:multiLevelType w:val="hybridMultilevel"/>
    <w:tmpl w:val="73424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E075A"/>
    <w:multiLevelType w:val="hybridMultilevel"/>
    <w:tmpl w:val="F4121F3A"/>
    <w:lvl w:ilvl="0" w:tplc="06A2EFBE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F3D0A"/>
    <w:multiLevelType w:val="hybridMultilevel"/>
    <w:tmpl w:val="2214DD18"/>
    <w:lvl w:ilvl="0" w:tplc="2AB6DC4E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D02"/>
    <w:multiLevelType w:val="multilevel"/>
    <w:tmpl w:val="61D6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E37BC"/>
    <w:multiLevelType w:val="hybridMultilevel"/>
    <w:tmpl w:val="CFF6A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17EE2"/>
    <w:multiLevelType w:val="multilevel"/>
    <w:tmpl w:val="E004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17337F"/>
    <w:multiLevelType w:val="multilevel"/>
    <w:tmpl w:val="784C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61053"/>
    <w:multiLevelType w:val="multilevel"/>
    <w:tmpl w:val="DDFA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1008BD"/>
    <w:multiLevelType w:val="multilevel"/>
    <w:tmpl w:val="D5A2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242165"/>
    <w:multiLevelType w:val="multilevel"/>
    <w:tmpl w:val="AA8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791899"/>
    <w:multiLevelType w:val="multilevel"/>
    <w:tmpl w:val="934A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015FFB"/>
    <w:multiLevelType w:val="multilevel"/>
    <w:tmpl w:val="C4EE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4A7C80"/>
    <w:multiLevelType w:val="multilevel"/>
    <w:tmpl w:val="222A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E352A8"/>
    <w:multiLevelType w:val="multilevel"/>
    <w:tmpl w:val="5F3E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6"/>
  </w:num>
  <w:num w:numId="5">
    <w:abstractNumId w:val="14"/>
  </w:num>
  <w:num w:numId="6">
    <w:abstractNumId w:val="4"/>
  </w:num>
  <w:num w:numId="7">
    <w:abstractNumId w:val="1"/>
  </w:num>
  <w:num w:numId="8">
    <w:abstractNumId w:val="2"/>
  </w:num>
  <w:num w:numId="9">
    <w:abstractNumId w:val="22"/>
  </w:num>
  <w:num w:numId="10">
    <w:abstractNumId w:val="9"/>
  </w:num>
  <w:num w:numId="11">
    <w:abstractNumId w:val="16"/>
  </w:num>
  <w:num w:numId="12">
    <w:abstractNumId w:val="5"/>
  </w:num>
  <w:num w:numId="13">
    <w:abstractNumId w:val="17"/>
  </w:num>
  <w:num w:numId="14">
    <w:abstractNumId w:val="15"/>
  </w:num>
  <w:num w:numId="15">
    <w:abstractNumId w:val="18"/>
  </w:num>
  <w:num w:numId="16">
    <w:abstractNumId w:val="7"/>
  </w:num>
  <w:num w:numId="17">
    <w:abstractNumId w:val="13"/>
  </w:num>
  <w:num w:numId="18">
    <w:abstractNumId w:val="20"/>
  </w:num>
  <w:num w:numId="19">
    <w:abstractNumId w:val="3"/>
  </w:num>
  <w:num w:numId="20">
    <w:abstractNumId w:val="23"/>
  </w:num>
  <w:num w:numId="21">
    <w:abstractNumId w:val="0"/>
  </w:num>
  <w:num w:numId="22">
    <w:abstractNumId w:val="19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>
      <o:colormru v:ext="edit" colors="#0c9,#00c491,#00bab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BA"/>
    <w:rsid w:val="00005DB8"/>
    <w:rsid w:val="000060BA"/>
    <w:rsid w:val="00014351"/>
    <w:rsid w:val="00026BE5"/>
    <w:rsid w:val="000275A0"/>
    <w:rsid w:val="00033468"/>
    <w:rsid w:val="00041A2B"/>
    <w:rsid w:val="00052671"/>
    <w:rsid w:val="0005431C"/>
    <w:rsid w:val="00057FCF"/>
    <w:rsid w:val="00063CAE"/>
    <w:rsid w:val="0006585B"/>
    <w:rsid w:val="000677B7"/>
    <w:rsid w:val="00076C89"/>
    <w:rsid w:val="000A3489"/>
    <w:rsid w:val="000B1999"/>
    <w:rsid w:val="000B6229"/>
    <w:rsid w:val="000C20ED"/>
    <w:rsid w:val="000D514D"/>
    <w:rsid w:val="000D54DB"/>
    <w:rsid w:val="000D5E59"/>
    <w:rsid w:val="000E311C"/>
    <w:rsid w:val="000E5541"/>
    <w:rsid w:val="000F0A52"/>
    <w:rsid w:val="000F42A7"/>
    <w:rsid w:val="001224CC"/>
    <w:rsid w:val="00126436"/>
    <w:rsid w:val="00130BA2"/>
    <w:rsid w:val="00141DD4"/>
    <w:rsid w:val="001421B2"/>
    <w:rsid w:val="00143C8D"/>
    <w:rsid w:val="00156EA8"/>
    <w:rsid w:val="00165827"/>
    <w:rsid w:val="00166431"/>
    <w:rsid w:val="00180DCB"/>
    <w:rsid w:val="001927C8"/>
    <w:rsid w:val="00194EFD"/>
    <w:rsid w:val="001A10DF"/>
    <w:rsid w:val="001A5217"/>
    <w:rsid w:val="001A6DF6"/>
    <w:rsid w:val="001B2423"/>
    <w:rsid w:val="001B2CEA"/>
    <w:rsid w:val="001B62BF"/>
    <w:rsid w:val="001C39BD"/>
    <w:rsid w:val="001D2FF2"/>
    <w:rsid w:val="001E6B06"/>
    <w:rsid w:val="001F15C4"/>
    <w:rsid w:val="001F2D03"/>
    <w:rsid w:val="001F74E0"/>
    <w:rsid w:val="00216427"/>
    <w:rsid w:val="00225A6C"/>
    <w:rsid w:val="0023781E"/>
    <w:rsid w:val="00252242"/>
    <w:rsid w:val="00260EE5"/>
    <w:rsid w:val="00267788"/>
    <w:rsid w:val="002825AF"/>
    <w:rsid w:val="00290B43"/>
    <w:rsid w:val="0029158A"/>
    <w:rsid w:val="00296C10"/>
    <w:rsid w:val="002A2523"/>
    <w:rsid w:val="002B0B05"/>
    <w:rsid w:val="002C4DAA"/>
    <w:rsid w:val="002D1FE4"/>
    <w:rsid w:val="002D47CA"/>
    <w:rsid w:val="002E29E2"/>
    <w:rsid w:val="002E3776"/>
    <w:rsid w:val="002F386D"/>
    <w:rsid w:val="00304556"/>
    <w:rsid w:val="00305469"/>
    <w:rsid w:val="00311FAA"/>
    <w:rsid w:val="00336B19"/>
    <w:rsid w:val="00351E81"/>
    <w:rsid w:val="00356E6D"/>
    <w:rsid w:val="00363ED9"/>
    <w:rsid w:val="003671DA"/>
    <w:rsid w:val="00372681"/>
    <w:rsid w:val="00383936"/>
    <w:rsid w:val="00386080"/>
    <w:rsid w:val="0039376F"/>
    <w:rsid w:val="00395396"/>
    <w:rsid w:val="003A727A"/>
    <w:rsid w:val="003B27ED"/>
    <w:rsid w:val="003B3A7D"/>
    <w:rsid w:val="003B79A5"/>
    <w:rsid w:val="003F3C6C"/>
    <w:rsid w:val="003F5FAB"/>
    <w:rsid w:val="0042714A"/>
    <w:rsid w:val="00432981"/>
    <w:rsid w:val="00432D46"/>
    <w:rsid w:val="00435B04"/>
    <w:rsid w:val="0045092E"/>
    <w:rsid w:val="00461AEE"/>
    <w:rsid w:val="00462BD4"/>
    <w:rsid w:val="00466228"/>
    <w:rsid w:val="004701F0"/>
    <w:rsid w:val="00473F7C"/>
    <w:rsid w:val="00476E26"/>
    <w:rsid w:val="004904F6"/>
    <w:rsid w:val="004B2055"/>
    <w:rsid w:val="004B24DD"/>
    <w:rsid w:val="004B4A64"/>
    <w:rsid w:val="004C24D7"/>
    <w:rsid w:val="004D395B"/>
    <w:rsid w:val="004E36DA"/>
    <w:rsid w:val="005232EE"/>
    <w:rsid w:val="00524A71"/>
    <w:rsid w:val="005341A4"/>
    <w:rsid w:val="0053462F"/>
    <w:rsid w:val="00536F78"/>
    <w:rsid w:val="00570931"/>
    <w:rsid w:val="00577168"/>
    <w:rsid w:val="00591C4B"/>
    <w:rsid w:val="005A084F"/>
    <w:rsid w:val="005A0E78"/>
    <w:rsid w:val="005B3801"/>
    <w:rsid w:val="005C0A3C"/>
    <w:rsid w:val="005C3549"/>
    <w:rsid w:val="005C5BE9"/>
    <w:rsid w:val="005D0300"/>
    <w:rsid w:val="005D6531"/>
    <w:rsid w:val="005E3B7C"/>
    <w:rsid w:val="005E55B8"/>
    <w:rsid w:val="005E6071"/>
    <w:rsid w:val="005F2304"/>
    <w:rsid w:val="00603A37"/>
    <w:rsid w:val="00605A55"/>
    <w:rsid w:val="00607ABC"/>
    <w:rsid w:val="00611573"/>
    <w:rsid w:val="00623E4B"/>
    <w:rsid w:val="006272C3"/>
    <w:rsid w:val="006332BE"/>
    <w:rsid w:val="00633F6A"/>
    <w:rsid w:val="00637D47"/>
    <w:rsid w:val="00641EC9"/>
    <w:rsid w:val="0064218C"/>
    <w:rsid w:val="00647294"/>
    <w:rsid w:val="0065068F"/>
    <w:rsid w:val="00653055"/>
    <w:rsid w:val="00675202"/>
    <w:rsid w:val="006857B8"/>
    <w:rsid w:val="006945DF"/>
    <w:rsid w:val="0069481D"/>
    <w:rsid w:val="00694890"/>
    <w:rsid w:val="006A1C31"/>
    <w:rsid w:val="006A4821"/>
    <w:rsid w:val="006A665F"/>
    <w:rsid w:val="006B1F10"/>
    <w:rsid w:val="006D30CE"/>
    <w:rsid w:val="006D76CB"/>
    <w:rsid w:val="006E6CB7"/>
    <w:rsid w:val="00702036"/>
    <w:rsid w:val="0070501C"/>
    <w:rsid w:val="00710B23"/>
    <w:rsid w:val="00711DAF"/>
    <w:rsid w:val="00712DBA"/>
    <w:rsid w:val="007200BF"/>
    <w:rsid w:val="00733B39"/>
    <w:rsid w:val="00744B1C"/>
    <w:rsid w:val="00745D99"/>
    <w:rsid w:val="00754F0D"/>
    <w:rsid w:val="0075528A"/>
    <w:rsid w:val="007624D6"/>
    <w:rsid w:val="00790DCE"/>
    <w:rsid w:val="007B0E77"/>
    <w:rsid w:val="007B2B3D"/>
    <w:rsid w:val="007C6113"/>
    <w:rsid w:val="007C6D3E"/>
    <w:rsid w:val="007D03EF"/>
    <w:rsid w:val="007E4134"/>
    <w:rsid w:val="007F2BBD"/>
    <w:rsid w:val="00800B16"/>
    <w:rsid w:val="00810C1C"/>
    <w:rsid w:val="00825836"/>
    <w:rsid w:val="008356FA"/>
    <w:rsid w:val="00837E58"/>
    <w:rsid w:val="00842E6F"/>
    <w:rsid w:val="00846A3C"/>
    <w:rsid w:val="0084708D"/>
    <w:rsid w:val="00860535"/>
    <w:rsid w:val="008704E2"/>
    <w:rsid w:val="00891D7F"/>
    <w:rsid w:val="00892DCC"/>
    <w:rsid w:val="00896D86"/>
    <w:rsid w:val="008B0EB3"/>
    <w:rsid w:val="008B5BF5"/>
    <w:rsid w:val="008C4548"/>
    <w:rsid w:val="008F30DB"/>
    <w:rsid w:val="008F58D8"/>
    <w:rsid w:val="009062F8"/>
    <w:rsid w:val="00917C26"/>
    <w:rsid w:val="00926F41"/>
    <w:rsid w:val="009301D0"/>
    <w:rsid w:val="009506FD"/>
    <w:rsid w:val="009550EC"/>
    <w:rsid w:val="00955173"/>
    <w:rsid w:val="00957C44"/>
    <w:rsid w:val="00966C06"/>
    <w:rsid w:val="009764DD"/>
    <w:rsid w:val="00993165"/>
    <w:rsid w:val="009A077A"/>
    <w:rsid w:val="009A1913"/>
    <w:rsid w:val="009A1E97"/>
    <w:rsid w:val="009B0B6D"/>
    <w:rsid w:val="009B7EB7"/>
    <w:rsid w:val="009C740A"/>
    <w:rsid w:val="009E0130"/>
    <w:rsid w:val="009E7A7E"/>
    <w:rsid w:val="00A04689"/>
    <w:rsid w:val="00A16D47"/>
    <w:rsid w:val="00A21537"/>
    <w:rsid w:val="00A2165E"/>
    <w:rsid w:val="00A32CE2"/>
    <w:rsid w:val="00A33B69"/>
    <w:rsid w:val="00A34455"/>
    <w:rsid w:val="00A408AA"/>
    <w:rsid w:val="00A5107B"/>
    <w:rsid w:val="00A53A02"/>
    <w:rsid w:val="00A56B7C"/>
    <w:rsid w:val="00A66C46"/>
    <w:rsid w:val="00A6732A"/>
    <w:rsid w:val="00A720D7"/>
    <w:rsid w:val="00A76087"/>
    <w:rsid w:val="00A809A6"/>
    <w:rsid w:val="00A85BBB"/>
    <w:rsid w:val="00A91678"/>
    <w:rsid w:val="00A97138"/>
    <w:rsid w:val="00A9772C"/>
    <w:rsid w:val="00AA2991"/>
    <w:rsid w:val="00AA51E7"/>
    <w:rsid w:val="00AA6AB3"/>
    <w:rsid w:val="00AB77A3"/>
    <w:rsid w:val="00AC24D3"/>
    <w:rsid w:val="00AD7107"/>
    <w:rsid w:val="00AE5BEB"/>
    <w:rsid w:val="00AF1F3B"/>
    <w:rsid w:val="00AF4064"/>
    <w:rsid w:val="00AF5C39"/>
    <w:rsid w:val="00B14FDC"/>
    <w:rsid w:val="00B209C8"/>
    <w:rsid w:val="00B327A3"/>
    <w:rsid w:val="00B40536"/>
    <w:rsid w:val="00B443C4"/>
    <w:rsid w:val="00B509CA"/>
    <w:rsid w:val="00B516E1"/>
    <w:rsid w:val="00B564F7"/>
    <w:rsid w:val="00B82668"/>
    <w:rsid w:val="00BA353A"/>
    <w:rsid w:val="00BA3B40"/>
    <w:rsid w:val="00BE0A30"/>
    <w:rsid w:val="00C21E68"/>
    <w:rsid w:val="00C2297F"/>
    <w:rsid w:val="00C24A95"/>
    <w:rsid w:val="00C33A65"/>
    <w:rsid w:val="00C44A8A"/>
    <w:rsid w:val="00C60D3E"/>
    <w:rsid w:val="00C6203C"/>
    <w:rsid w:val="00C7057F"/>
    <w:rsid w:val="00C74917"/>
    <w:rsid w:val="00C83183"/>
    <w:rsid w:val="00C91189"/>
    <w:rsid w:val="00C9621B"/>
    <w:rsid w:val="00CA471C"/>
    <w:rsid w:val="00CC4009"/>
    <w:rsid w:val="00CC7B0D"/>
    <w:rsid w:val="00CE1AD7"/>
    <w:rsid w:val="00CE749B"/>
    <w:rsid w:val="00CF0A34"/>
    <w:rsid w:val="00CF3379"/>
    <w:rsid w:val="00CF6E1F"/>
    <w:rsid w:val="00CF7C49"/>
    <w:rsid w:val="00D04750"/>
    <w:rsid w:val="00D22D4E"/>
    <w:rsid w:val="00D22DC2"/>
    <w:rsid w:val="00D27446"/>
    <w:rsid w:val="00D30887"/>
    <w:rsid w:val="00D34A85"/>
    <w:rsid w:val="00D40C35"/>
    <w:rsid w:val="00D418BC"/>
    <w:rsid w:val="00D50B93"/>
    <w:rsid w:val="00D72A79"/>
    <w:rsid w:val="00D75B45"/>
    <w:rsid w:val="00D7636E"/>
    <w:rsid w:val="00D92789"/>
    <w:rsid w:val="00D971C9"/>
    <w:rsid w:val="00DA025F"/>
    <w:rsid w:val="00DA04E0"/>
    <w:rsid w:val="00DB01BE"/>
    <w:rsid w:val="00DC3836"/>
    <w:rsid w:val="00DC6C71"/>
    <w:rsid w:val="00DD4DBC"/>
    <w:rsid w:val="00DE0E88"/>
    <w:rsid w:val="00DF012F"/>
    <w:rsid w:val="00E06EC5"/>
    <w:rsid w:val="00E071EC"/>
    <w:rsid w:val="00E260D1"/>
    <w:rsid w:val="00E34874"/>
    <w:rsid w:val="00E467D7"/>
    <w:rsid w:val="00E47A47"/>
    <w:rsid w:val="00E47E82"/>
    <w:rsid w:val="00E5062C"/>
    <w:rsid w:val="00E525B7"/>
    <w:rsid w:val="00E55BB3"/>
    <w:rsid w:val="00E56C3F"/>
    <w:rsid w:val="00E6147F"/>
    <w:rsid w:val="00E64A99"/>
    <w:rsid w:val="00E66276"/>
    <w:rsid w:val="00E67B75"/>
    <w:rsid w:val="00E713E5"/>
    <w:rsid w:val="00E714BE"/>
    <w:rsid w:val="00E73A3C"/>
    <w:rsid w:val="00E77A78"/>
    <w:rsid w:val="00E83463"/>
    <w:rsid w:val="00E91411"/>
    <w:rsid w:val="00E95942"/>
    <w:rsid w:val="00EB207D"/>
    <w:rsid w:val="00EB60BB"/>
    <w:rsid w:val="00ED0B2A"/>
    <w:rsid w:val="00ED60D9"/>
    <w:rsid w:val="00F07254"/>
    <w:rsid w:val="00F2609C"/>
    <w:rsid w:val="00F27840"/>
    <w:rsid w:val="00F50A7D"/>
    <w:rsid w:val="00F53FE8"/>
    <w:rsid w:val="00F55C57"/>
    <w:rsid w:val="00F63C94"/>
    <w:rsid w:val="00F7420C"/>
    <w:rsid w:val="00F80701"/>
    <w:rsid w:val="00F858CC"/>
    <w:rsid w:val="00F904B9"/>
    <w:rsid w:val="00F905BF"/>
    <w:rsid w:val="00F93E42"/>
    <w:rsid w:val="00FA0D51"/>
    <w:rsid w:val="00FA63E2"/>
    <w:rsid w:val="00FB0930"/>
    <w:rsid w:val="00FB4D9E"/>
    <w:rsid w:val="00FC0621"/>
    <w:rsid w:val="00FC2769"/>
    <w:rsid w:val="00FD1E0B"/>
    <w:rsid w:val="00FE2A91"/>
    <w:rsid w:val="00FE57C7"/>
    <w:rsid w:val="00FE7E62"/>
    <w:rsid w:val="00FF5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,#00c491,#00bab3"/>
    </o:shapedefaults>
    <o:shapelayout v:ext="edit">
      <o:idmap v:ext="edit" data="1"/>
    </o:shapelayout>
  </w:shapeDefaults>
  <w:decimalSymbol w:val=","/>
  <w:listSeparator w:val=";"/>
  <w14:docId w14:val="5EFE2A90"/>
  <w15:docId w15:val="{91F2DA5D-D8D6-4EDB-A543-7847014B2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0D1"/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Titre1">
    <w:name w:val="heading 1"/>
    <w:basedOn w:val="Normal"/>
    <w:link w:val="Titre1Car"/>
    <w:uiPriority w:val="9"/>
    <w:qFormat/>
    <w:rsid w:val="0039376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Titre2">
    <w:name w:val="heading 2"/>
    <w:basedOn w:val="Normal"/>
    <w:link w:val="Titre2Car"/>
    <w:uiPriority w:val="9"/>
    <w:qFormat/>
    <w:rsid w:val="0039376F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paragraph" w:styleId="Titre3">
    <w:name w:val="heading 3"/>
    <w:basedOn w:val="Normal"/>
    <w:link w:val="Titre3Car"/>
    <w:uiPriority w:val="9"/>
    <w:qFormat/>
    <w:rsid w:val="0039376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43C4"/>
    <w:rPr>
      <w:rFonts w:ascii="Tahoma" w:eastAsia="Times New Roman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443C4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DA04E0"/>
    <w:rPr>
      <w:sz w:val="22"/>
      <w:szCs w:val="22"/>
      <w:lang w:val="sv-SE" w:eastAsia="sv-SE"/>
    </w:rPr>
  </w:style>
  <w:style w:type="character" w:styleId="Lienhypertexte">
    <w:name w:val="Hyperlink"/>
    <w:uiPriority w:val="99"/>
    <w:unhideWhenUsed/>
    <w:rsid w:val="00DA04E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B3A7D"/>
    <w:pPr>
      <w:tabs>
        <w:tab w:val="center" w:pos="4536"/>
        <w:tab w:val="right" w:pos="9072"/>
      </w:tabs>
    </w:pPr>
    <w:rPr>
      <w:rFonts w:ascii="Arial" w:eastAsia="Times New Roman" w:hAnsi="Arial"/>
      <w:sz w:val="22"/>
      <w:szCs w:val="22"/>
    </w:rPr>
  </w:style>
  <w:style w:type="character" w:customStyle="1" w:styleId="En-tteCar">
    <w:name w:val="En-tête Car"/>
    <w:link w:val="En-tte"/>
    <w:uiPriority w:val="99"/>
    <w:rsid w:val="003B3A7D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3B3A7D"/>
    <w:pPr>
      <w:tabs>
        <w:tab w:val="center" w:pos="4536"/>
        <w:tab w:val="right" w:pos="9072"/>
      </w:tabs>
    </w:pPr>
    <w:rPr>
      <w:rFonts w:ascii="Arial" w:eastAsia="Times New Roman" w:hAnsi="Arial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3B3A7D"/>
    <w:rPr>
      <w:sz w:val="22"/>
      <w:szCs w:val="22"/>
    </w:rPr>
  </w:style>
  <w:style w:type="table" w:styleId="Grilledutableau">
    <w:name w:val="Table Grid"/>
    <w:basedOn w:val="TableauNormal"/>
    <w:uiPriority w:val="59"/>
    <w:rsid w:val="001664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uiPriority w:val="22"/>
    <w:qFormat/>
    <w:rsid w:val="006B1F10"/>
    <w:rPr>
      <w:b/>
      <w:bCs/>
    </w:rPr>
  </w:style>
  <w:style w:type="paragraph" w:customStyle="1" w:styleId="Default">
    <w:name w:val="Default"/>
    <w:rsid w:val="004B4A6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sv-SE" w:eastAsia="en-US"/>
    </w:rPr>
  </w:style>
  <w:style w:type="paragraph" w:styleId="Paragraphedeliste">
    <w:name w:val="List Paragraph"/>
    <w:basedOn w:val="Normal"/>
    <w:uiPriority w:val="34"/>
    <w:qFormat/>
    <w:rsid w:val="00462BD4"/>
    <w:pPr>
      <w:ind w:left="720"/>
      <w:contextualSpacing/>
    </w:pPr>
    <w:rPr>
      <w:rFonts w:eastAsia="Times New Roman"/>
      <w:sz w:val="22"/>
      <w:lang w:val="sv-SE" w:eastAsia="sv-SE"/>
    </w:rPr>
  </w:style>
  <w:style w:type="character" w:customStyle="1" w:styleId="UnresolvedMention">
    <w:name w:val="Unresolved Mention"/>
    <w:uiPriority w:val="99"/>
    <w:semiHidden/>
    <w:unhideWhenUsed/>
    <w:rsid w:val="00FC276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9376F"/>
    <w:rPr>
      <w:rFonts w:ascii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39376F"/>
    <w:rPr>
      <w:rFonts w:ascii="Times New Roman" w:hAnsi="Times New Roman" w:cs="Times New Roman"/>
      <w:b/>
      <w:bCs/>
      <w:sz w:val="36"/>
      <w:szCs w:val="3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39376F"/>
    <w:rPr>
      <w:rFonts w:ascii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9376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a">
    <w:name w:val="_"/>
    <w:basedOn w:val="Policepardfaut"/>
    <w:rsid w:val="00A04689"/>
  </w:style>
  <w:style w:type="character" w:customStyle="1" w:styleId="fs7">
    <w:name w:val="fs7"/>
    <w:basedOn w:val="Policepardfaut"/>
    <w:rsid w:val="00A04689"/>
  </w:style>
  <w:style w:type="character" w:customStyle="1" w:styleId="fs4">
    <w:name w:val="fs4"/>
    <w:basedOn w:val="Policepardfaut"/>
    <w:rsid w:val="00A04689"/>
  </w:style>
  <w:style w:type="paragraph" w:customStyle="1" w:styleId="Addendum">
    <w:name w:val="Addendum"/>
    <w:basedOn w:val="Normal"/>
    <w:rsid w:val="0064218C"/>
    <w:pPr>
      <w:widowControl w:val="0"/>
      <w:suppressAutoHyphens/>
      <w:jc w:val="center"/>
    </w:pPr>
    <w:rPr>
      <w:rFonts w:ascii="Liberation Serif" w:eastAsia="WenQuanYi Micro Hei" w:hAnsi="Liberation Serif" w:cs="Lohit Hindi"/>
      <w:b/>
      <w:kern w:val="1"/>
      <w:sz w:val="28"/>
      <w:u w:val="single"/>
      <w:lang w:val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WFAD\Mallar\WFAD%20Wordmal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94AFF-B373-4A5A-B203-C71F69DC6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WFAD Wordmall</Template>
  <TotalTime>4</TotalTime>
  <Pages>1</Pages>
  <Words>306</Words>
  <Characters>1684</Characters>
  <Application>Microsoft Office Word</Application>
  <DocSecurity>0</DocSecurity>
  <Lines>14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Embassy of France</vt:lpstr>
      <vt:lpstr>Embassy of France</vt:lpstr>
      <vt:lpstr>Embassy of France</vt:lpstr>
    </vt:vector>
  </TitlesOfParts>
  <Company>Hewlett-Packard</Company>
  <LinksUpToDate>false</LinksUpToDate>
  <CharactersWithSpaces>1987</CharactersWithSpaces>
  <SharedDoc>false</SharedDoc>
  <HLinks>
    <vt:vector size="12" baseType="variant">
      <vt:variant>
        <vt:i4>5570618</vt:i4>
      </vt:variant>
      <vt:variant>
        <vt:i4>3</vt:i4>
      </vt:variant>
      <vt:variant>
        <vt:i4>0</vt:i4>
      </vt:variant>
      <vt:variant>
        <vt:i4>5</vt:i4>
      </vt:variant>
      <vt:variant>
        <vt:lpwstr>mailto:aivaras.zukauskas@wfad.se</vt:lpwstr>
      </vt:variant>
      <vt:variant>
        <vt:lpwstr/>
      </vt:variant>
      <vt:variant>
        <vt:i4>8126491</vt:i4>
      </vt:variant>
      <vt:variant>
        <vt:i4>0</vt:i4>
      </vt:variant>
      <vt:variant>
        <vt:i4>0</vt:i4>
      </vt:variant>
      <vt:variant>
        <vt:i4>5</vt:i4>
      </vt:variant>
      <vt:variant>
        <vt:lpwstr>mailto:regina.mattson@wfad.se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Embassy of France</dc:title>
  <dc:creator>RNS</dc:creator>
  <cp:lastModifiedBy>HP Core i5</cp:lastModifiedBy>
  <cp:revision>8</cp:revision>
  <cp:lastPrinted>2020-10-28T08:08:00Z</cp:lastPrinted>
  <dcterms:created xsi:type="dcterms:W3CDTF">2020-11-04T10:19:00Z</dcterms:created>
  <dcterms:modified xsi:type="dcterms:W3CDTF">2023-10-02T14:24:00Z</dcterms:modified>
</cp:coreProperties>
</file>